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9DD" w:rsidRDefault="0057756B" w:rsidP="0057756B">
      <w:pPr>
        <w:pStyle w:val="Titre3"/>
        <w:numPr>
          <w:ilvl w:val="0"/>
          <w:numId w:val="0"/>
        </w:numPr>
        <w:ind w:left="720"/>
      </w:pPr>
      <w:r w:rsidRPr="0057756B">
        <w:t>MODÈLE DE LETTRE DE LICENCIEMENT POUR MOTIF ÉCONOMIQUE (GRANDS LICENCIEMENTS COLLECTIFS AVEC PLAN DE SAUVEGARDE DE L'EMPLOI (PSE) : AU MOINS 10 LICENCIEMENTS SUR UNE MÊME PÉRIODE DE TRENTE JOURS DANS UNE ENTREPRISE DE PLUS DE 50 SALARIÉS)</w:t>
      </w:r>
    </w:p>
    <w:p w:rsidR="002A2CF7" w:rsidRDefault="002A2CF7" w:rsidP="0057756B"/>
    <w:p w:rsidR="0057756B" w:rsidRDefault="0057756B" w:rsidP="0057756B">
      <w:bookmarkStart w:id="0" w:name="_GoBack"/>
      <w:bookmarkEnd w:id="0"/>
      <w:r>
        <w:t>« L'application du présent modèle est sans incidence sur l'application des stipulations conventionnelles ou contractuelles plus favorables applicables au contrat de travail du salarié licencié.</w:t>
      </w:r>
    </w:p>
    <w:p w:rsidR="0057756B" w:rsidRDefault="0057756B" w:rsidP="0057756B">
      <w:r>
        <w:t>La lettre de licenciement ne peut être adressée avant la notification de la décision d'homologation ou de validation de l'autorité administrative ou dans le silence de l'autorité administrative, à l'expiration du délai de quinze jours (validation) ou de vingt et un jours (homologation). »</w:t>
      </w:r>
    </w:p>
    <w:p w:rsidR="0057756B" w:rsidRDefault="0057756B" w:rsidP="0057756B">
      <w:r>
        <w:t>« Lettre recommandée avec avis de réception ou lettre remise contre récépissé (dans ce cas, la lettre doit être établie en double exemplaire et celui de l'employeur doit être accompagné de la mention « reçue le… » avec la signature du salarié). »</w:t>
      </w:r>
    </w:p>
    <w:p w:rsidR="0057756B" w:rsidRDefault="0057756B" w:rsidP="0057756B"/>
    <w:p w:rsidR="0057756B" w:rsidRDefault="0057756B" w:rsidP="0057756B">
      <w:r>
        <w:t>« Dénomination sociale</w:t>
      </w:r>
    </w:p>
    <w:p w:rsidR="0057756B" w:rsidRDefault="0057756B" w:rsidP="0057756B">
      <w:r>
        <w:t>Adresse du siège social de l'entreprise</w:t>
      </w:r>
    </w:p>
    <w:p w:rsidR="0057756B" w:rsidRDefault="0057756B" w:rsidP="0057756B">
      <w:pPr>
        <w:jc w:val="right"/>
      </w:pPr>
      <w:r>
        <w:t>Identité du salarié</w:t>
      </w:r>
    </w:p>
    <w:p w:rsidR="0057756B" w:rsidRDefault="0057756B" w:rsidP="0057756B">
      <w:pPr>
        <w:jc w:val="right"/>
      </w:pPr>
      <w:r>
        <w:t>Adresse du salarié</w:t>
      </w:r>
    </w:p>
    <w:p w:rsidR="0057756B" w:rsidRDefault="0057756B" w:rsidP="0057756B">
      <w:pPr>
        <w:jc w:val="right"/>
      </w:pPr>
    </w:p>
    <w:p w:rsidR="0057756B" w:rsidRDefault="0057756B" w:rsidP="0057756B">
      <w:pPr>
        <w:jc w:val="right"/>
      </w:pPr>
      <w:r>
        <w:t>Lieu et date</w:t>
      </w:r>
    </w:p>
    <w:p w:rsidR="0057756B" w:rsidRDefault="0057756B" w:rsidP="0057756B"/>
    <w:p w:rsidR="0057756B" w:rsidRDefault="0057756B" w:rsidP="0057756B">
      <w:r w:rsidRPr="0057756B">
        <w:rPr>
          <w:b/>
          <w:u w:val="single"/>
        </w:rPr>
        <w:t>Objet</w:t>
      </w:r>
      <w:r>
        <w:t xml:space="preserve"> : notification d'un licenciement pour motif économique</w:t>
      </w:r>
    </w:p>
    <w:p w:rsidR="0057756B" w:rsidRDefault="0057756B" w:rsidP="0057756B">
      <w:r>
        <w:t>Madame, Monsieur…,</w:t>
      </w:r>
    </w:p>
    <w:p w:rsidR="0057756B" w:rsidRDefault="0057756B" w:rsidP="0057756B">
      <w:r>
        <w:t>En l'absence de procédure collective au sens du code de commerce (redressement judiciaire ou liquidation judiciaire).</w:t>
      </w:r>
    </w:p>
    <w:p w:rsidR="0057756B" w:rsidRDefault="0057756B" w:rsidP="0057756B"/>
    <w:p w:rsidR="0057756B" w:rsidRDefault="0057756B" w:rsidP="0057756B">
      <w:r>
        <w:t>A la suite de notre entretien qui s'est tenu le … (date à compléter) (en cas d'absence des institutions représentatives du personnel), nous vous informons de notre décision de vous licencier pour le(s) motif(s) économique(s) suivant(s) dans les conditions posées à l'article L. 1233-3 du code du travail :</w:t>
      </w:r>
    </w:p>
    <w:p w:rsidR="0057756B" w:rsidRDefault="0057756B" w:rsidP="0057756B">
      <w:r>
        <w:t xml:space="preserve">- </w:t>
      </w:r>
      <w:proofErr w:type="spellStart"/>
      <w:r>
        <w:t>Enoncer</w:t>
      </w:r>
      <w:proofErr w:type="spellEnd"/>
      <w:r>
        <w:t xml:space="preserve"> de manière précise et objective les raisons économiques (soit les difficultés économiques, soit la réorganisation de l'entreprise nécessaire à la sauvegarde de la compétitivité, soit les mutations technologiques, soit la cessation d'activité de l'entreprise).</w:t>
      </w:r>
    </w:p>
    <w:p w:rsidR="0057756B" w:rsidRDefault="0057756B" w:rsidP="0057756B">
      <w:r>
        <w:t>- Préciser les incidences sur l'emploi ou le contrat de travail (soit la suppression d'emploi, soit la transformation d'emploi refusée, soit la modification d'un élément essentiel du contrat de travail refusée).</w:t>
      </w:r>
    </w:p>
    <w:p w:rsidR="0057756B" w:rsidRDefault="0057756B" w:rsidP="0057756B"/>
    <w:p w:rsidR="0057756B" w:rsidRDefault="0057756B" w:rsidP="0057756B"/>
    <w:p w:rsidR="0057756B" w:rsidRDefault="0057756B" w:rsidP="0057756B">
      <w:r>
        <w:t>(Si le salarié ne s'est pas présenté à l'entretien préalable, indiquer : « Nous vous avons convoqué à un entretien préalable en date du … auquel vous ne vous êtes pas présenté. Ainsi, nous n'avons pas pu recueillir vos explications. »)</w:t>
      </w:r>
    </w:p>
    <w:p w:rsidR="0057756B" w:rsidRPr="0057756B" w:rsidRDefault="0057756B" w:rsidP="0057756B">
      <w:pPr>
        <w:rPr>
          <w:b/>
          <w:u w:val="single"/>
        </w:rPr>
      </w:pPr>
      <w:r w:rsidRPr="0057756B">
        <w:rPr>
          <w:b/>
          <w:u w:val="single"/>
        </w:rPr>
        <w:t>Si le salarié est un salarié protégé</w:t>
      </w:r>
    </w:p>
    <w:p w:rsidR="0057756B" w:rsidRDefault="0057756B" w:rsidP="0057756B">
      <w:r>
        <w:t>Votre licenciement a fait l'objet d'une autorisation de l'inspecteur du travail (ou du ministre du travail) en date du … (date à compléter).</w:t>
      </w:r>
    </w:p>
    <w:p w:rsidR="0057756B" w:rsidRPr="0057756B" w:rsidRDefault="0057756B" w:rsidP="0057756B">
      <w:pPr>
        <w:rPr>
          <w:b/>
          <w:u w:val="single"/>
        </w:rPr>
      </w:pPr>
      <w:proofErr w:type="gramStart"/>
      <w:r w:rsidRPr="0057756B">
        <w:rPr>
          <w:b/>
          <w:u w:val="single"/>
        </w:rPr>
        <w:t>Ou</w:t>
      </w:r>
      <w:proofErr w:type="gramEnd"/>
    </w:p>
    <w:p w:rsidR="0057756B" w:rsidRDefault="0057756B" w:rsidP="0057756B">
      <w:r>
        <w:t>En cas de décision d'autorisation du licenciement émanant du juge-commissaire ou du jugement du tribunal de commerce</w:t>
      </w:r>
    </w:p>
    <w:p w:rsidR="0057756B" w:rsidRDefault="0057756B" w:rsidP="0057756B">
      <w:r>
        <w:t>A la suite de notre entretien qui s'est tenu le … (date à compléter), nous vous informons de notre décision de vous licencier pour motif économique. Par (ordonnance du juge-commissaire ou jugement du tribunal de commerce) en date du … (date à compléter), votre licenciement a fait l'objet d'une autorisation spécifique.</w:t>
      </w:r>
    </w:p>
    <w:p w:rsidR="0057756B" w:rsidRPr="0057756B" w:rsidRDefault="0057756B" w:rsidP="0057756B">
      <w:pPr>
        <w:rPr>
          <w:b/>
          <w:u w:val="single"/>
        </w:rPr>
      </w:pPr>
      <w:r w:rsidRPr="0057756B">
        <w:rPr>
          <w:b/>
          <w:u w:val="single"/>
        </w:rPr>
        <w:t>Si le salarié est un salarié protégé</w:t>
      </w:r>
    </w:p>
    <w:p w:rsidR="0057756B" w:rsidRDefault="0057756B" w:rsidP="0057756B">
      <w:r>
        <w:t>Votre licenciement a fait l'objet d'une autorisation de l'inspecteur du travail en date du … (date à compléter).</w:t>
      </w:r>
    </w:p>
    <w:p w:rsidR="0057756B" w:rsidRDefault="0057756B" w:rsidP="0057756B"/>
    <w:p w:rsidR="0057756B" w:rsidRPr="0057756B" w:rsidRDefault="0057756B" w:rsidP="0057756B">
      <w:pPr>
        <w:rPr>
          <w:b/>
          <w:u w:val="single"/>
        </w:rPr>
      </w:pPr>
      <w:r w:rsidRPr="0057756B">
        <w:rPr>
          <w:b/>
          <w:u w:val="single"/>
        </w:rPr>
        <w:t>Sur l'impossibilité de reclassement</w:t>
      </w:r>
    </w:p>
    <w:p w:rsidR="0057756B" w:rsidRDefault="0057756B" w:rsidP="0057756B">
      <w:r>
        <w:t>En dépit des recherches que nous avons effectuées au sein de notre (entreprise ou groupe le cas échéant) conformément à l'article L. 1233-4 du code du travail, nous n'avons pas trouvé de poste de reclassement (le poste de reclassement proposé doit correspondre à un emploi de catégorie équivalente à celui précédemment occupé par le salarié ou à un emploi de catégorie inférieure sous réserve que le salarié ait donné son accord exprès).</w:t>
      </w:r>
    </w:p>
    <w:p w:rsidR="0057756B" w:rsidRDefault="0057756B" w:rsidP="0057756B"/>
    <w:p w:rsidR="0057756B" w:rsidRPr="0057756B" w:rsidRDefault="0057756B" w:rsidP="0057756B">
      <w:pPr>
        <w:rPr>
          <w:b/>
          <w:u w:val="single"/>
        </w:rPr>
      </w:pPr>
      <w:r w:rsidRPr="0057756B">
        <w:rPr>
          <w:b/>
          <w:u w:val="single"/>
        </w:rPr>
        <w:t>Si l'entreprise comprend moins de 1 000 salariés (articles L. 1233-65 et suivants du code du travail)</w:t>
      </w:r>
    </w:p>
    <w:p w:rsidR="0057756B" w:rsidRDefault="0057756B" w:rsidP="0057756B">
      <w:r>
        <w:t>Lors de notre entretien préalable ou à l'issue de la dernière réunion des représentants du personnel en date du … (date à compléter), nous vous avons proposé le bénéfice du contrat de sécurisation professionnelle. Par lettre du … (date à compléter), vous nous avez fait connaître votre refus d'adhérer au dispositif (en cas d'absence de réponse du salarié dans un délai de vingt et un jours à compter de la remise des documents relatifs au CSP, indiquez : « N'ayant pas reçu dans un délai de vingt et un jours votre décision d'adhérer ou non au contrat de sécurisation professionnelle, vous êtes considéré comme ayant refusé le bénéfice du dispositif »).</w:t>
      </w:r>
    </w:p>
    <w:p w:rsidR="0057756B" w:rsidRPr="0057756B" w:rsidRDefault="0057756B" w:rsidP="0057756B">
      <w:pPr>
        <w:rPr>
          <w:b/>
          <w:u w:val="single"/>
        </w:rPr>
      </w:pPr>
      <w:r w:rsidRPr="0057756B">
        <w:rPr>
          <w:b/>
          <w:u w:val="single"/>
        </w:rPr>
        <w:t>Si vous ne dispensez pas le salarié d'effectuer son préavis</w:t>
      </w:r>
    </w:p>
    <w:p w:rsidR="0057756B" w:rsidRDefault="0057756B" w:rsidP="0057756B">
      <w:r>
        <w:t>Vous restez néanmoins tenu d'effectuer votre préavis d'une durée de … (durée du préavis à compléter), qui débutera à la date de la première présentation de cette lettre.</w:t>
      </w:r>
    </w:p>
    <w:p w:rsidR="0057756B" w:rsidRPr="0057756B" w:rsidRDefault="0057756B" w:rsidP="0057756B">
      <w:pPr>
        <w:rPr>
          <w:b/>
          <w:u w:val="single"/>
        </w:rPr>
      </w:pPr>
      <w:r w:rsidRPr="0057756B">
        <w:rPr>
          <w:b/>
          <w:u w:val="single"/>
        </w:rPr>
        <w:lastRenderedPageBreak/>
        <w:t>Si vous dispensez le salarié d'effectuer son préavis</w:t>
      </w:r>
    </w:p>
    <w:p w:rsidR="0057756B" w:rsidRDefault="0057756B" w:rsidP="0057756B">
      <w:r>
        <w:t>Nous vous dispensons d'effectuer votre préavis qui débute le … (date présumée de première présentation de cette lettre à compléter) et se termine le (date à compléter selon la durée du préavis), date à laquelle vous quitterez les effectifs de l'entreprise. Néanmoins, votre salaire continuera de vous être versé durant cette période.</w:t>
      </w:r>
    </w:p>
    <w:p w:rsidR="0057756B" w:rsidRPr="0057756B" w:rsidRDefault="0057756B" w:rsidP="0057756B">
      <w:pPr>
        <w:rPr>
          <w:b/>
          <w:u w:val="single"/>
        </w:rPr>
      </w:pPr>
      <w:r w:rsidRPr="0057756B">
        <w:rPr>
          <w:b/>
          <w:u w:val="single"/>
        </w:rPr>
        <w:t>Si l'entreprise comprend plus de 1 000 salariés (articles L. 1233-71 et suivants du code du travail)</w:t>
      </w:r>
    </w:p>
    <w:p w:rsidR="0057756B" w:rsidRDefault="0057756B" w:rsidP="0057756B">
      <w:r>
        <w:t>Lors de notre entretien préalable ou à l'issue de la dernière réunion des représentants du personnel en date du … (date à compléter), nous vous avons informé des conditions de mise en œuvre du congé de reclassement. Par la présente, nous vous invitons à nous faire part de votre souhait d'adhérer ou non à ce dispositif. Vous disposez d'un délai de huit jours à compter de la date de notification de la présente lettre pour nous informer de votre décision. En l'absence de réponse dans ce délai, votre silence sera assimilé à un refus. En cas d'acceptation, le congé de reclassement débutera le … (indiquer la date d'expiration du délai de réponse de huit jours) et vous serez dispensé d'exécuter votre préavis.</w:t>
      </w:r>
    </w:p>
    <w:p w:rsidR="0057756B" w:rsidRPr="0057756B" w:rsidRDefault="0057756B" w:rsidP="0057756B">
      <w:pPr>
        <w:rPr>
          <w:b/>
          <w:u w:val="single"/>
        </w:rPr>
      </w:pPr>
      <w:r w:rsidRPr="0057756B">
        <w:rPr>
          <w:b/>
          <w:u w:val="single"/>
        </w:rPr>
        <w:t>En cas de refus du dispositif (deux hypothèses),</w:t>
      </w:r>
    </w:p>
    <w:p w:rsidR="0057756B" w:rsidRPr="0057756B" w:rsidRDefault="0057756B" w:rsidP="0057756B">
      <w:pPr>
        <w:pStyle w:val="Paragraphedeliste"/>
        <w:numPr>
          <w:ilvl w:val="0"/>
          <w:numId w:val="72"/>
        </w:numPr>
        <w:rPr>
          <w:b/>
          <w:u w:val="single"/>
        </w:rPr>
      </w:pPr>
      <w:r w:rsidRPr="0057756B">
        <w:rPr>
          <w:b/>
          <w:u w:val="single"/>
        </w:rPr>
        <w:t>Si vous ne dispensez pas le salarié d'effectuer son préavis</w:t>
      </w:r>
    </w:p>
    <w:p w:rsidR="0057756B" w:rsidRDefault="0057756B" w:rsidP="0057756B">
      <w:r>
        <w:t>Vous restez néanmoins tenu d'effectuer votre préavis d'une durée de (durée du préavis à compléter), qui débutera à l'expiration du délai de réflexion de huit jours.</w:t>
      </w:r>
    </w:p>
    <w:p w:rsidR="0057756B" w:rsidRPr="0057756B" w:rsidRDefault="0057756B" w:rsidP="0057756B">
      <w:pPr>
        <w:pStyle w:val="Paragraphedeliste"/>
        <w:numPr>
          <w:ilvl w:val="0"/>
          <w:numId w:val="72"/>
        </w:numPr>
        <w:rPr>
          <w:b/>
          <w:u w:val="single"/>
        </w:rPr>
      </w:pPr>
      <w:r w:rsidRPr="0057756B">
        <w:rPr>
          <w:b/>
          <w:u w:val="single"/>
        </w:rPr>
        <w:t>Si vous dispensez le salarié d'effectuer son préavis</w:t>
      </w:r>
    </w:p>
    <w:p w:rsidR="0057756B" w:rsidRDefault="0057756B" w:rsidP="0057756B">
      <w:r>
        <w:t>Nous vous dispensons d'effectuer votre préavis qui débute le … (date d'expiration du délai de réflexion de huit jours) et se termine le … (date à compléter selon la durée du préavis), date à laquelle vous quitterez les effectifs de l'entreprise. Néanmoins, votre salaire continuera de vous être versé durant cette période.</w:t>
      </w:r>
    </w:p>
    <w:p w:rsidR="0057756B" w:rsidRDefault="0057756B" w:rsidP="0057756B"/>
    <w:p w:rsidR="0057756B" w:rsidRDefault="0057756B" w:rsidP="0057756B">
      <w:r>
        <w:t>Vous pouvez bénéficier d'une priorité de réembauche pendant une durée d'un an à compter de la date de prise d'effet de votre licenciement, si vous en faites la demande par écrit dans ce même délai.</w:t>
      </w:r>
    </w:p>
    <w:p w:rsidR="0057756B" w:rsidRDefault="0057756B" w:rsidP="0057756B"/>
    <w:p w:rsidR="0057756B" w:rsidRDefault="0057756B" w:rsidP="0057756B">
      <w:r>
        <w:t>« A l'expiration de votre contrat de travail, nous tiendrons à votre disposition ou nous vous remettrons ou nous vous adresserons par courrier votre certificat de travail, votre reçu pour solde de tout compte et votre attestation Pôle emploi.</w:t>
      </w:r>
    </w:p>
    <w:p w:rsidR="0057756B" w:rsidRDefault="0057756B" w:rsidP="0057756B">
      <w:r>
        <w:t>Vous pouvez faire une demande de précision des motifs du licenciement énoncés dans la présente lettre, dans un délai de quinze jours suivant sa notification par lettre recommandée avec avis de réception ou remise contre récépissé. Nous avons la faculté d'y donner suite dans un délai de quinze jours après réception de votre demande, par lettre recommandée avec avis de réception ou remise contre récépissé. Nous pouvons également, le cas échéant et dans les mêmes formes, prendre l'initiative d'apporter des précisions à ces motifs dans un délai de quinze jours suivant la notification du licenciement. »</w:t>
      </w:r>
    </w:p>
    <w:p w:rsidR="0057756B" w:rsidRDefault="0057756B" w:rsidP="0057756B">
      <w:pPr>
        <w:jc w:val="right"/>
      </w:pPr>
      <w:r>
        <w:t>Nom, prénom</w:t>
      </w:r>
    </w:p>
    <w:p w:rsidR="0057756B" w:rsidRDefault="0057756B" w:rsidP="0057756B">
      <w:pPr>
        <w:jc w:val="right"/>
      </w:pPr>
      <w:r>
        <w:t>Qualité</w:t>
      </w:r>
    </w:p>
    <w:p w:rsidR="0057756B" w:rsidRDefault="0057756B" w:rsidP="0057756B">
      <w:pPr>
        <w:jc w:val="right"/>
      </w:pPr>
      <w:r>
        <w:t>Signature »</w:t>
      </w:r>
    </w:p>
    <w:p w:rsidR="0057756B" w:rsidRPr="0057756B" w:rsidRDefault="0057756B" w:rsidP="0057756B"/>
    <w:sectPr w:rsidR="0057756B" w:rsidRPr="0057756B" w:rsidSect="00CF201E">
      <w:headerReference w:type="default" r:id="rId9"/>
      <w:footerReference w:type="default" r:id="rId10"/>
      <w:headerReference w:type="first" r:id="rId11"/>
      <w:pgSz w:w="11900" w:h="16840" w:code="9"/>
      <w:pgMar w:top="1952" w:right="1127" w:bottom="1000" w:left="1417" w:header="624" w:footer="1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6B58" w:rsidRDefault="00166B58" w:rsidP="00960923">
      <w:r>
        <w:separator/>
      </w:r>
    </w:p>
  </w:endnote>
  <w:endnote w:type="continuationSeparator" w:id="0">
    <w:p w:rsidR="00166B58" w:rsidRDefault="00166B58" w:rsidP="0096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bin">
    <w:panose1 w:val="00000500000000000000"/>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Pieddepage"/>
    </w:pPr>
    <w:r>
      <w:rPr>
        <w:noProof/>
        <w:lang w:eastAsia="fr-FR"/>
      </w:rPr>
      <mc:AlternateContent>
        <mc:Choice Requires="wpg">
          <w:drawing>
            <wp:anchor distT="0" distB="0" distL="114300" distR="114300" simplePos="0" relativeHeight="251665408" behindDoc="0" locked="0" layoutInCell="1" allowOverlap="1" wp14:anchorId="045ED3E1" wp14:editId="3A7DD7B7">
              <wp:simplePos x="0" y="0"/>
              <wp:positionH relativeFrom="column">
                <wp:posOffset>-21080</wp:posOffset>
              </wp:positionH>
              <wp:positionV relativeFrom="paragraph">
                <wp:posOffset>4445</wp:posOffset>
              </wp:positionV>
              <wp:extent cx="5845573" cy="791845"/>
              <wp:effectExtent l="0" t="0" r="0" b="0"/>
              <wp:wrapNone/>
              <wp:docPr id="39" name="Groupe 39"/>
              <wp:cNvGraphicFramePr/>
              <a:graphic xmlns:a="http://schemas.openxmlformats.org/drawingml/2006/main">
                <a:graphicData uri="http://schemas.microsoft.com/office/word/2010/wordprocessingGroup">
                  <wpg:wgp>
                    <wpg:cNvGrpSpPr/>
                    <wpg:grpSpPr>
                      <a:xfrm>
                        <a:off x="0" y="0"/>
                        <a:ext cx="5845573" cy="791845"/>
                        <a:chOff x="0" y="0"/>
                        <a:chExt cx="5845573" cy="791845"/>
                      </a:xfrm>
                    </wpg:grpSpPr>
                    <pic:pic xmlns:pic="http://schemas.openxmlformats.org/drawingml/2006/picture">
                      <pic:nvPicPr>
                        <pic:cNvPr id="36" name="Image 36"/>
                        <pic:cNvPicPr>
                          <a:picLocks noChangeAspect="1"/>
                        </pic:cNvPicPr>
                      </pic:nvPicPr>
                      <pic:blipFill rotWithShape="1">
                        <a:blip r:embed="rId1"/>
                        <a:srcRect b="19407"/>
                        <a:stretch/>
                      </pic:blipFill>
                      <pic:spPr bwMode="auto">
                        <a:xfrm>
                          <a:off x="2292824" y="75062"/>
                          <a:ext cx="215011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 38"/>
                        <pic:cNvPicPr>
                          <a:picLocks noChangeAspect="1"/>
                        </pic:cNvPicPr>
                      </pic:nvPicPr>
                      <pic:blipFill>
                        <a:blip r:embed="rId2"/>
                        <a:stretch>
                          <a:fillRect/>
                        </a:stretch>
                      </pic:blipFill>
                      <pic:spPr>
                        <a:xfrm>
                          <a:off x="0" y="0"/>
                          <a:ext cx="1475740" cy="791845"/>
                        </a:xfrm>
                        <a:prstGeom prst="rect">
                          <a:avLst/>
                        </a:prstGeom>
                      </pic:spPr>
                    </pic:pic>
                    <pic:pic xmlns:pic="http://schemas.openxmlformats.org/drawingml/2006/picture">
                      <pic:nvPicPr>
                        <pic:cNvPr id="40" name="Image 40"/>
                        <pic:cNvPicPr>
                          <a:picLocks noChangeAspect="1"/>
                        </pic:cNvPicPr>
                      </pic:nvPicPr>
                      <pic:blipFill rotWithShape="1">
                        <a:blip r:embed="rId3"/>
                        <a:srcRect l="19622" r="18787"/>
                        <a:stretch/>
                      </pic:blipFill>
                      <pic:spPr bwMode="auto">
                        <a:xfrm>
                          <a:off x="5254388" y="40943"/>
                          <a:ext cx="591185" cy="7194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28438EB" id="Groupe 39" o:spid="_x0000_s1026" style="position:absolute;margin-left:-1.65pt;margin-top:.35pt;width:460.3pt;height:62.35pt;z-index:251665408" coordsize="58455,791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13;&#10;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22928;top:750;width:21501;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">
                <v:imagedata r:id="rId4" o:title="" cropbottom="12719f"/>
              </v:shape>
              <v:shape id="Image 38" o:spid="_x0000_s1028" type="#_x0000_t75" style="position:absolute;width:14757;height:7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">
                <v:imagedata r:id="rId5" o:title=""/>
              </v:shape>
              <v:shape id="Image 40" o:spid="_x0000_s1029" type="#_x0000_t75" style="position:absolute;left:52543;top:409;width:5912;height:7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">
                <v:imagedata r:id="rId6" o:title="" cropleft="12859f" cropright="12312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6B58" w:rsidRDefault="00166B58" w:rsidP="00960923">
      <w:r>
        <w:separator/>
      </w:r>
    </w:p>
  </w:footnote>
  <w:footnote w:type="continuationSeparator" w:id="0">
    <w:p w:rsidR="00166B58" w:rsidRDefault="00166B58" w:rsidP="00960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noProof/>
        <w:lang w:eastAsia="fr-FR"/>
      </w:rPr>
      <mc:AlternateContent>
        <mc:Choice Requires="wpg">
          <w:drawing>
            <wp:anchor distT="0" distB="0" distL="114300" distR="114300" simplePos="0" relativeHeight="251662336" behindDoc="1" locked="0" layoutInCell="1" allowOverlap="1" wp14:anchorId="4998F111" wp14:editId="30D639BE">
              <wp:simplePos x="0" y="0"/>
              <wp:positionH relativeFrom="page">
                <wp:posOffset>7067550</wp:posOffset>
              </wp:positionH>
              <wp:positionV relativeFrom="page">
                <wp:posOffset>0</wp:posOffset>
              </wp:positionV>
              <wp:extent cx="704088" cy="1280794"/>
              <wp:effectExtent l="0" t="0" r="0" b="0"/>
              <wp:wrapNone/>
              <wp:docPr id="11" name="Grou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33" name="Forme libre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5" name="Rectangle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8F111" id="Groupe 5" o:spid="_x0000_s1026" style="position:absolute;left:0;text-align:left;margin-left:556.5pt;margin-top:0;width:55.45pt;height:100.85pt;z-index:-251654144;mso-position-horizontal-relative:page;mso-position-vertical-relative:page;mso-width-relative:margin;mso-height-relative:margin" coordorigin=",-4394" coordsize="7029,12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">
              <v:shape id="Forme libre 5" o:spid="_x0000_s1027" style="position:absolute;width:4254;height:8413;visibility:visible;mso-wrap-style:square;v-text-anchor:middle" coordsize="128,2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" adj="-11796480,,5400" path="m,129v,71,57,128,128,128c128,,128,,128,,57,,,58,,129xe" fillcolor="#3c3c3b" stroked="f">
                <v:stroke joinstyle="round"/>
                <v:formulas/>
                <v:path arrowok="t" o:connecttype="custom" o:connectlocs="0,422324;425450,841375;425450,0;0,422324" o:connectangles="0,0,0,0" textboxrect="0,0,128,257"/>
                <v:textbox inset="0,0,0,0">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v:textbox>
              </v:shape>
              <v:rect id="Rectangle 4" o:spid="_x0000_s1028" style="position:absolute;left:4286;top:-4394;width:2743;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" filled="f" stroked="f" strokeweight="2pt"/>
              <w10:wrap anchorx="page" anchory="page"/>
            </v:group>
          </w:pict>
        </mc:Fallback>
      </mc:AlternateContent>
    </w:r>
    <w:r>
      <w:t>Groupements d’employeurs : Forum RH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b/>
        <w:noProof/>
        <w:lang w:eastAsia="fr-FR"/>
      </w:rPr>
      <w:drawing>
        <wp:anchor distT="0" distB="0" distL="114300" distR="114300" simplePos="0" relativeHeight="251658240" behindDoc="0" locked="0" layoutInCell="1" allowOverlap="1" wp14:anchorId="07C75D14" wp14:editId="237C1142">
          <wp:simplePos x="0" y="0"/>
          <wp:positionH relativeFrom="column">
            <wp:posOffset>-433779</wp:posOffset>
          </wp:positionH>
          <wp:positionV relativeFrom="paragraph">
            <wp:posOffset>-181127</wp:posOffset>
          </wp:positionV>
          <wp:extent cx="2512695" cy="940435"/>
          <wp:effectExtent l="0" t="0" r="1905" b="0"/>
          <wp:wrapThrough wrapText="bothSides">
            <wp:wrapPolygon edited="0">
              <wp:start x="0" y="0"/>
              <wp:lineTo x="0" y="21002"/>
              <wp:lineTo x="21453" y="21002"/>
              <wp:lineTo x="21453"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PG-3.jpg"/>
                  <pic:cNvPicPr/>
                </pic:nvPicPr>
                <pic:blipFill>
                  <a:blip r:embed="rId1"/>
                  <a:stretch>
                    <a:fillRect/>
                  </a:stretch>
                </pic:blipFill>
                <pic:spPr>
                  <a:xfrm>
                    <a:off x="0" y="0"/>
                    <a:ext cx="2512695" cy="940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66pt;height:169pt" o:bullet="t">
        <v:imagedata r:id="rId1" o:title="JEPG"/>
      </v:shape>
    </w:pict>
  </w:numPicBullet>
  <w:numPicBullet w:numPicBulletId="1">
    <w:pict>
      <v:shape id="_x0000_i1060" type="#_x0000_t75" style="width:11in;height:768.2pt" o:bullet="t">
        <v:imagedata r:id="rId2" o:title="Favicon"/>
      </v:shape>
    </w:pict>
  </w:numPicBullet>
  <w:numPicBullet w:numPicBulletId="2">
    <w:pict>
      <v:shape id="_x0000_i1061" type="#_x0000_t75" style="width:1181.15pt;height:1181.15pt" o:bullet="t">
        <v:imagedata r:id="rId3" o:title="Logo rhinfoge - favicon 2"/>
      </v:shape>
    </w:pict>
  </w:numPicBullet>
  <w:numPicBullet w:numPicBulletId="3">
    <w:pict>
      <v:shape id="_x0000_i1062" type="#_x0000_t75" style="width:126.15pt;height:129.1pt" o:bullet="t">
        <v:imagedata r:id="rId4" o:title="puce FNGE"/>
      </v:shape>
    </w:pict>
  </w:numPicBullet>
  <w:abstractNum w:abstractNumId="0" w15:restartNumberingAfterBreak="0">
    <w:nsid w:val="FFFFFF80"/>
    <w:multiLevelType w:val="singleLevel"/>
    <w:tmpl w:val="B8F03DEA"/>
    <w:lvl w:ilvl="0">
      <w:start w:val="1"/>
      <w:numFmt w:val="bullet"/>
      <w:pStyle w:val="Listepuces5"/>
      <w:lvlText w:val="○"/>
      <w:lvlJc w:val="left"/>
      <w:pPr>
        <w:ind w:left="1800" w:hanging="360"/>
      </w:pPr>
      <w:rPr>
        <w:rFonts w:ascii="Monotype Corsiva" w:hAnsi="Monotype Corsiva" w:hint="default"/>
        <w:color w:val="DE6C36"/>
      </w:rPr>
    </w:lvl>
  </w:abstractNum>
  <w:abstractNum w:abstractNumId="1" w15:restartNumberingAfterBreak="0">
    <w:nsid w:val="001960A4"/>
    <w:multiLevelType w:val="hybridMultilevel"/>
    <w:tmpl w:val="34F29C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A6714B"/>
    <w:multiLevelType w:val="hybridMultilevel"/>
    <w:tmpl w:val="545CA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1833DA"/>
    <w:multiLevelType w:val="hybridMultilevel"/>
    <w:tmpl w:val="20AA7E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563E88"/>
    <w:multiLevelType w:val="hybridMultilevel"/>
    <w:tmpl w:val="37341760"/>
    <w:lvl w:ilvl="0" w:tplc="F1ACDEF4">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4A03D6"/>
    <w:multiLevelType w:val="multilevel"/>
    <w:tmpl w:val="8FAA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36E06"/>
    <w:multiLevelType w:val="hybridMultilevel"/>
    <w:tmpl w:val="38BE574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17300E"/>
    <w:multiLevelType w:val="hybridMultilevel"/>
    <w:tmpl w:val="657CBC8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E4424F"/>
    <w:multiLevelType w:val="hybridMultilevel"/>
    <w:tmpl w:val="5562F5B2"/>
    <w:lvl w:ilvl="0" w:tplc="FD322AB0">
      <w:numFmt w:val="bullet"/>
      <w:lvlText w:val=""/>
      <w:lvlJc w:val="left"/>
      <w:pPr>
        <w:ind w:left="720" w:hanging="360"/>
      </w:pPr>
      <w:rPr>
        <w:rFonts w:ascii="Wingdings" w:eastAsia="Cambria"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7F0654"/>
    <w:multiLevelType w:val="multilevel"/>
    <w:tmpl w:val="040C0021"/>
    <w:styleLink w:val="pucefnge"/>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D172A3A"/>
    <w:multiLevelType w:val="multilevel"/>
    <w:tmpl w:val="3EE0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B17CE"/>
    <w:multiLevelType w:val="hybridMultilevel"/>
    <w:tmpl w:val="FD7C391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2E711B"/>
    <w:multiLevelType w:val="hybridMultilevel"/>
    <w:tmpl w:val="AC1E9A1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FD0827"/>
    <w:multiLevelType w:val="hybridMultilevel"/>
    <w:tmpl w:val="D74E618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BC7861"/>
    <w:multiLevelType w:val="hybridMultilevel"/>
    <w:tmpl w:val="E2F8C6B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8F26F3"/>
    <w:multiLevelType w:val="multilevel"/>
    <w:tmpl w:val="D930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D13BE0"/>
    <w:multiLevelType w:val="hybridMultilevel"/>
    <w:tmpl w:val="C76ADE6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EB65FE"/>
    <w:multiLevelType w:val="multilevel"/>
    <w:tmpl w:val="1CF2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52E4F"/>
    <w:multiLevelType w:val="hybridMultilevel"/>
    <w:tmpl w:val="9ED0381A"/>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A27A19"/>
    <w:multiLevelType w:val="hybridMultilevel"/>
    <w:tmpl w:val="64DCD4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C16EFE"/>
    <w:multiLevelType w:val="multilevel"/>
    <w:tmpl w:val="C414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946B12"/>
    <w:multiLevelType w:val="multilevel"/>
    <w:tmpl w:val="B524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23501C"/>
    <w:multiLevelType w:val="hybridMultilevel"/>
    <w:tmpl w:val="57B89052"/>
    <w:lvl w:ilvl="0" w:tplc="A1441746">
      <w:start w:val="1"/>
      <w:numFmt w:val="bullet"/>
      <w:pStyle w:val="puc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3DA5D89"/>
    <w:multiLevelType w:val="hybridMultilevel"/>
    <w:tmpl w:val="283E178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EF3F30"/>
    <w:multiLevelType w:val="hybridMultilevel"/>
    <w:tmpl w:val="9442537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FA301E"/>
    <w:multiLevelType w:val="hybridMultilevel"/>
    <w:tmpl w:val="31387E4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DB3EC7"/>
    <w:multiLevelType w:val="hybridMultilevel"/>
    <w:tmpl w:val="43F2EE6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6452C9"/>
    <w:multiLevelType w:val="multilevel"/>
    <w:tmpl w:val="629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55EDA"/>
    <w:multiLevelType w:val="hybridMultilevel"/>
    <w:tmpl w:val="BED6B488"/>
    <w:lvl w:ilvl="0" w:tplc="D78E231E">
      <w:numFmt w:val="bullet"/>
      <w:lvlText w:val="-"/>
      <w:lvlJc w:val="left"/>
      <w:pPr>
        <w:ind w:left="1068" w:hanging="360"/>
      </w:pPr>
      <w:rPr>
        <w:rFonts w:ascii="Century Gothic" w:eastAsia="Cambria" w:hAnsi="Century Gothic" w:cs="Verdan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3D3A21C4"/>
    <w:multiLevelType w:val="hybridMultilevel"/>
    <w:tmpl w:val="2AA690C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421F64E5"/>
    <w:multiLevelType w:val="hybridMultilevel"/>
    <w:tmpl w:val="D1CAC104"/>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587AC2"/>
    <w:multiLevelType w:val="hybridMultilevel"/>
    <w:tmpl w:val="85B63BC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696529"/>
    <w:multiLevelType w:val="hybridMultilevel"/>
    <w:tmpl w:val="68F27938"/>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E45257"/>
    <w:multiLevelType w:val="hybridMultilevel"/>
    <w:tmpl w:val="59A0C9C6"/>
    <w:lvl w:ilvl="0" w:tplc="31063B04">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773336"/>
    <w:multiLevelType w:val="hybridMultilevel"/>
    <w:tmpl w:val="0CDA6E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FB18CF"/>
    <w:multiLevelType w:val="multilevel"/>
    <w:tmpl w:val="CD5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B94F5F"/>
    <w:multiLevelType w:val="multilevel"/>
    <w:tmpl w:val="65B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331AE5"/>
    <w:multiLevelType w:val="hybridMultilevel"/>
    <w:tmpl w:val="4EB6FD34"/>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0508EA"/>
    <w:multiLevelType w:val="hybridMultilevel"/>
    <w:tmpl w:val="A6A4912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08C3E64"/>
    <w:multiLevelType w:val="hybridMultilevel"/>
    <w:tmpl w:val="3580C34A"/>
    <w:lvl w:ilvl="0" w:tplc="6704A006">
      <w:start w:val="1"/>
      <w:numFmt w:val="bullet"/>
      <w:pStyle w:val="pucefleche"/>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525E29A5"/>
    <w:multiLevelType w:val="hybridMultilevel"/>
    <w:tmpl w:val="9B9413BE"/>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5EF6E83"/>
    <w:multiLevelType w:val="hybridMultilevel"/>
    <w:tmpl w:val="C3B475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2B4024"/>
    <w:multiLevelType w:val="multilevel"/>
    <w:tmpl w:val="4BF2E7D2"/>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3" w15:restartNumberingAfterBreak="0">
    <w:nsid w:val="5BAC1DD1"/>
    <w:multiLevelType w:val="hybridMultilevel"/>
    <w:tmpl w:val="C9E609CC"/>
    <w:lvl w:ilvl="0" w:tplc="4D8EA002">
      <w:start w:val="1"/>
      <w:numFmt w:val="bullet"/>
      <w:pStyle w:val="Paragraphedeliste"/>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C6C5C94"/>
    <w:multiLevelType w:val="hybridMultilevel"/>
    <w:tmpl w:val="DB4A323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D5B318C"/>
    <w:multiLevelType w:val="hybridMultilevel"/>
    <w:tmpl w:val="E050EBC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EF93FB5"/>
    <w:multiLevelType w:val="hybridMultilevel"/>
    <w:tmpl w:val="54E0867C"/>
    <w:lvl w:ilvl="0" w:tplc="CFBC1988">
      <w:start w:val="1"/>
      <w:numFmt w:val="upperRoman"/>
      <w:pStyle w:val="Titre3"/>
      <w:lvlText w:val="%1."/>
      <w:lvlJc w:val="righ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1D97EE5"/>
    <w:multiLevelType w:val="hybridMultilevel"/>
    <w:tmpl w:val="EB58104C"/>
    <w:lvl w:ilvl="0" w:tplc="7F20732A">
      <w:start w:val="1"/>
      <w:numFmt w:val="bullet"/>
      <w:pStyle w:val="Fichier"/>
      <w:lvlText w:val=""/>
      <w:lvlPicBulletId w:val="0"/>
      <w:lvlJc w:val="left"/>
      <w:pPr>
        <w:ind w:left="29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1915A1"/>
    <w:multiLevelType w:val="hybridMultilevel"/>
    <w:tmpl w:val="0F708F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AD47A6"/>
    <w:multiLevelType w:val="hybridMultilevel"/>
    <w:tmpl w:val="C8E8018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0" w15:restartNumberingAfterBreak="0">
    <w:nsid w:val="62D30A5B"/>
    <w:multiLevelType w:val="hybridMultilevel"/>
    <w:tmpl w:val="68C4956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3575A12"/>
    <w:multiLevelType w:val="hybridMultilevel"/>
    <w:tmpl w:val="531A87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64A7853"/>
    <w:multiLevelType w:val="hybridMultilevel"/>
    <w:tmpl w:val="9572D55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6452AE"/>
    <w:multiLevelType w:val="multilevel"/>
    <w:tmpl w:val="3B0A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D46121"/>
    <w:multiLevelType w:val="hybridMultilevel"/>
    <w:tmpl w:val="4150E5A2"/>
    <w:lvl w:ilvl="0" w:tplc="FF6EB884">
      <w:numFmt w:val="bullet"/>
      <w:lvlText w:val="-"/>
      <w:lvlJc w:val="left"/>
      <w:pPr>
        <w:ind w:left="720" w:hanging="360"/>
      </w:pPr>
      <w:rPr>
        <w:rFonts w:ascii="Century Gothic" w:eastAsia="Cambria"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9966FA6"/>
    <w:multiLevelType w:val="singleLevel"/>
    <w:tmpl w:val="D81EAF8C"/>
    <w:lvl w:ilvl="0">
      <w:start w:val="5"/>
      <w:numFmt w:val="bullet"/>
      <w:pStyle w:val="STYLEPUCE"/>
      <w:lvlText w:val=""/>
      <w:lvlPicBulletId w:val="1"/>
      <w:lvlJc w:val="left"/>
      <w:pPr>
        <w:tabs>
          <w:tab w:val="num" w:pos="1065"/>
        </w:tabs>
        <w:ind w:left="1065" w:hanging="360"/>
      </w:pPr>
      <w:rPr>
        <w:rFonts w:ascii="Symbol" w:hAnsi="Symbol" w:hint="default"/>
        <w:sz w:val="32"/>
      </w:rPr>
    </w:lvl>
  </w:abstractNum>
  <w:abstractNum w:abstractNumId="56" w15:restartNumberingAfterBreak="0">
    <w:nsid w:val="6AFB7353"/>
    <w:multiLevelType w:val="hybridMultilevel"/>
    <w:tmpl w:val="D4D44444"/>
    <w:lvl w:ilvl="0" w:tplc="D25A622E">
      <w:start w:val="1"/>
      <w:numFmt w:val="decimal"/>
      <w:lvlText w:val="%1."/>
      <w:lvlJc w:val="left"/>
      <w:pPr>
        <w:ind w:left="720" w:hanging="360"/>
      </w:pPr>
      <w:rPr>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CEA12E0"/>
    <w:multiLevelType w:val="hybridMultilevel"/>
    <w:tmpl w:val="088ADA6E"/>
    <w:lvl w:ilvl="0" w:tplc="4DDEC812">
      <w:start w:val="1"/>
      <w:numFmt w:val="bullet"/>
      <w:pStyle w:val="Corpsdetext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1466645"/>
    <w:multiLevelType w:val="hybridMultilevel"/>
    <w:tmpl w:val="7D188A0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3891A14"/>
    <w:multiLevelType w:val="hybridMultilevel"/>
    <w:tmpl w:val="9E7A2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3C9461C"/>
    <w:multiLevelType w:val="hybridMultilevel"/>
    <w:tmpl w:val="3D9E3012"/>
    <w:lvl w:ilvl="0" w:tplc="2828E0E4">
      <w:numFmt w:val="bullet"/>
      <w:lvlText w:val="-"/>
      <w:lvlJc w:val="left"/>
      <w:pPr>
        <w:ind w:left="720" w:hanging="360"/>
      </w:pPr>
      <w:rPr>
        <w:rFonts w:ascii="Cabin" w:eastAsiaTheme="minorHAnsi" w:hAnsi="Cabin"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4F93C37"/>
    <w:multiLevelType w:val="hybridMultilevel"/>
    <w:tmpl w:val="D682CB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8D847D9"/>
    <w:multiLevelType w:val="hybridMultilevel"/>
    <w:tmpl w:val="32E2629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B91408F"/>
    <w:multiLevelType w:val="multilevel"/>
    <w:tmpl w:val="C47A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016462"/>
    <w:multiLevelType w:val="hybridMultilevel"/>
    <w:tmpl w:val="07D27D12"/>
    <w:lvl w:ilvl="0" w:tplc="A6D4B470">
      <w:start w:val="1"/>
      <w:numFmt w:val="bullet"/>
      <w:pStyle w:val="Listepuces2"/>
      <w:lvlText w:val=""/>
      <w:lvlPicBulletId w:val="0"/>
      <w:lvlJc w:val="left"/>
      <w:pPr>
        <w:ind w:left="2320" w:hanging="360"/>
      </w:pPr>
      <w:rPr>
        <w:rFonts w:ascii="Symbol" w:hAnsi="Symbol" w:hint="default"/>
      </w:rPr>
    </w:lvl>
    <w:lvl w:ilvl="1" w:tplc="040C0003" w:tentative="1">
      <w:start w:val="1"/>
      <w:numFmt w:val="bullet"/>
      <w:lvlText w:val="o"/>
      <w:lvlJc w:val="left"/>
      <w:pPr>
        <w:ind w:left="3040" w:hanging="360"/>
      </w:pPr>
      <w:rPr>
        <w:rFonts w:ascii="Courier New" w:hAnsi="Courier New" w:hint="default"/>
      </w:rPr>
    </w:lvl>
    <w:lvl w:ilvl="2" w:tplc="040C0005" w:tentative="1">
      <w:start w:val="1"/>
      <w:numFmt w:val="bullet"/>
      <w:lvlText w:val=""/>
      <w:lvlJc w:val="left"/>
      <w:pPr>
        <w:ind w:left="3760" w:hanging="360"/>
      </w:pPr>
      <w:rPr>
        <w:rFonts w:ascii="Wingdings" w:hAnsi="Wingdings" w:hint="default"/>
      </w:rPr>
    </w:lvl>
    <w:lvl w:ilvl="3" w:tplc="040C0001" w:tentative="1">
      <w:start w:val="1"/>
      <w:numFmt w:val="bullet"/>
      <w:lvlText w:val=""/>
      <w:lvlJc w:val="left"/>
      <w:pPr>
        <w:ind w:left="4480" w:hanging="360"/>
      </w:pPr>
      <w:rPr>
        <w:rFonts w:ascii="Symbol" w:hAnsi="Symbol" w:hint="default"/>
      </w:rPr>
    </w:lvl>
    <w:lvl w:ilvl="4" w:tplc="040C0003" w:tentative="1">
      <w:start w:val="1"/>
      <w:numFmt w:val="bullet"/>
      <w:lvlText w:val="o"/>
      <w:lvlJc w:val="left"/>
      <w:pPr>
        <w:ind w:left="5200" w:hanging="360"/>
      </w:pPr>
      <w:rPr>
        <w:rFonts w:ascii="Courier New" w:hAnsi="Courier New" w:hint="default"/>
      </w:rPr>
    </w:lvl>
    <w:lvl w:ilvl="5" w:tplc="040C0005" w:tentative="1">
      <w:start w:val="1"/>
      <w:numFmt w:val="bullet"/>
      <w:lvlText w:val=""/>
      <w:lvlJc w:val="left"/>
      <w:pPr>
        <w:ind w:left="5920" w:hanging="360"/>
      </w:pPr>
      <w:rPr>
        <w:rFonts w:ascii="Wingdings" w:hAnsi="Wingdings" w:hint="default"/>
      </w:rPr>
    </w:lvl>
    <w:lvl w:ilvl="6" w:tplc="040C0001" w:tentative="1">
      <w:start w:val="1"/>
      <w:numFmt w:val="bullet"/>
      <w:lvlText w:val=""/>
      <w:lvlJc w:val="left"/>
      <w:pPr>
        <w:ind w:left="6640" w:hanging="360"/>
      </w:pPr>
      <w:rPr>
        <w:rFonts w:ascii="Symbol" w:hAnsi="Symbol" w:hint="default"/>
      </w:rPr>
    </w:lvl>
    <w:lvl w:ilvl="7" w:tplc="040C0003" w:tentative="1">
      <w:start w:val="1"/>
      <w:numFmt w:val="bullet"/>
      <w:lvlText w:val="o"/>
      <w:lvlJc w:val="left"/>
      <w:pPr>
        <w:ind w:left="7360" w:hanging="360"/>
      </w:pPr>
      <w:rPr>
        <w:rFonts w:ascii="Courier New" w:hAnsi="Courier New" w:hint="default"/>
      </w:rPr>
    </w:lvl>
    <w:lvl w:ilvl="8" w:tplc="040C0005" w:tentative="1">
      <w:start w:val="1"/>
      <w:numFmt w:val="bullet"/>
      <w:lvlText w:val=""/>
      <w:lvlJc w:val="left"/>
      <w:pPr>
        <w:ind w:left="8080" w:hanging="360"/>
      </w:pPr>
      <w:rPr>
        <w:rFonts w:ascii="Wingdings" w:hAnsi="Wingdings" w:hint="default"/>
      </w:rPr>
    </w:lvl>
  </w:abstractNum>
  <w:num w:numId="1">
    <w:abstractNumId w:val="9"/>
  </w:num>
  <w:num w:numId="2">
    <w:abstractNumId w:val="39"/>
  </w:num>
  <w:num w:numId="3">
    <w:abstractNumId w:val="37"/>
  </w:num>
  <w:num w:numId="4">
    <w:abstractNumId w:val="43"/>
  </w:num>
  <w:num w:numId="5">
    <w:abstractNumId w:val="0"/>
  </w:num>
  <w:num w:numId="6">
    <w:abstractNumId w:val="47"/>
  </w:num>
  <w:num w:numId="7">
    <w:abstractNumId w:val="64"/>
  </w:num>
  <w:num w:numId="8">
    <w:abstractNumId w:val="55"/>
  </w:num>
  <w:num w:numId="9">
    <w:abstractNumId w:val="42"/>
  </w:num>
  <w:num w:numId="10">
    <w:abstractNumId w:val="22"/>
  </w:num>
  <w:num w:numId="11">
    <w:abstractNumId w:val="34"/>
  </w:num>
  <w:num w:numId="12">
    <w:abstractNumId w:val="19"/>
  </w:num>
  <w:num w:numId="13">
    <w:abstractNumId w:val="54"/>
  </w:num>
  <w:num w:numId="14">
    <w:abstractNumId w:val="8"/>
  </w:num>
  <w:num w:numId="15">
    <w:abstractNumId w:val="4"/>
  </w:num>
  <w:num w:numId="16">
    <w:abstractNumId w:val="57"/>
  </w:num>
  <w:num w:numId="17">
    <w:abstractNumId w:val="25"/>
  </w:num>
  <w:num w:numId="18">
    <w:abstractNumId w:val="24"/>
  </w:num>
  <w:num w:numId="19">
    <w:abstractNumId w:val="13"/>
  </w:num>
  <w:num w:numId="20">
    <w:abstractNumId w:val="11"/>
  </w:num>
  <w:num w:numId="21">
    <w:abstractNumId w:val="41"/>
  </w:num>
  <w:num w:numId="22">
    <w:abstractNumId w:val="27"/>
  </w:num>
  <w:num w:numId="23">
    <w:abstractNumId w:val="20"/>
  </w:num>
  <w:num w:numId="24">
    <w:abstractNumId w:val="53"/>
  </w:num>
  <w:num w:numId="25">
    <w:abstractNumId w:val="36"/>
  </w:num>
  <w:num w:numId="26">
    <w:abstractNumId w:val="5"/>
  </w:num>
  <w:num w:numId="27">
    <w:abstractNumId w:val="15"/>
  </w:num>
  <w:num w:numId="28">
    <w:abstractNumId w:val="35"/>
  </w:num>
  <w:num w:numId="29">
    <w:abstractNumId w:val="17"/>
  </w:num>
  <w:num w:numId="30">
    <w:abstractNumId w:val="63"/>
  </w:num>
  <w:num w:numId="31">
    <w:abstractNumId w:val="21"/>
  </w:num>
  <w:num w:numId="32">
    <w:abstractNumId w:val="10"/>
  </w:num>
  <w:num w:numId="33">
    <w:abstractNumId w:val="56"/>
  </w:num>
  <w:num w:numId="34">
    <w:abstractNumId w:val="2"/>
  </w:num>
  <w:num w:numId="35">
    <w:abstractNumId w:val="7"/>
  </w:num>
  <w:num w:numId="36">
    <w:abstractNumId w:val="45"/>
  </w:num>
  <w:num w:numId="37">
    <w:abstractNumId w:val="62"/>
  </w:num>
  <w:num w:numId="38">
    <w:abstractNumId w:val="3"/>
  </w:num>
  <w:num w:numId="39">
    <w:abstractNumId w:val="38"/>
  </w:num>
  <w:num w:numId="40">
    <w:abstractNumId w:val="50"/>
  </w:num>
  <w:num w:numId="41">
    <w:abstractNumId w:val="46"/>
  </w:num>
  <w:num w:numId="42">
    <w:abstractNumId w:val="32"/>
  </w:num>
  <w:num w:numId="43">
    <w:abstractNumId w:val="58"/>
  </w:num>
  <w:num w:numId="44">
    <w:abstractNumId w:val="46"/>
    <w:lvlOverride w:ilvl="0">
      <w:startOverride w:val="1"/>
    </w:lvlOverride>
  </w:num>
  <w:num w:numId="45">
    <w:abstractNumId w:val="46"/>
    <w:lvlOverride w:ilvl="0">
      <w:startOverride w:val="1"/>
    </w:lvlOverride>
  </w:num>
  <w:num w:numId="46">
    <w:abstractNumId w:val="46"/>
    <w:lvlOverride w:ilvl="0">
      <w:startOverride w:val="1"/>
    </w:lvlOverride>
  </w:num>
  <w:num w:numId="47">
    <w:abstractNumId w:val="44"/>
  </w:num>
  <w:num w:numId="48">
    <w:abstractNumId w:val="6"/>
  </w:num>
  <w:num w:numId="49">
    <w:abstractNumId w:val="52"/>
  </w:num>
  <w:num w:numId="50">
    <w:abstractNumId w:val="12"/>
  </w:num>
  <w:num w:numId="51">
    <w:abstractNumId w:val="14"/>
  </w:num>
  <w:num w:numId="52">
    <w:abstractNumId w:val="26"/>
  </w:num>
  <w:num w:numId="53">
    <w:abstractNumId w:val="1"/>
  </w:num>
  <w:num w:numId="54">
    <w:abstractNumId w:val="46"/>
    <w:lvlOverride w:ilvl="0">
      <w:startOverride w:val="1"/>
    </w:lvlOverride>
  </w:num>
  <w:num w:numId="55">
    <w:abstractNumId w:val="23"/>
  </w:num>
  <w:num w:numId="56">
    <w:abstractNumId w:val="48"/>
  </w:num>
  <w:num w:numId="57">
    <w:abstractNumId w:val="46"/>
    <w:lvlOverride w:ilvl="0">
      <w:startOverride w:val="1"/>
    </w:lvlOverride>
  </w:num>
  <w:num w:numId="58">
    <w:abstractNumId w:val="46"/>
    <w:lvlOverride w:ilvl="0">
      <w:startOverride w:val="1"/>
    </w:lvlOverride>
  </w:num>
  <w:num w:numId="59">
    <w:abstractNumId w:val="33"/>
  </w:num>
  <w:num w:numId="60">
    <w:abstractNumId w:val="30"/>
  </w:num>
  <w:num w:numId="61">
    <w:abstractNumId w:val="61"/>
  </w:num>
  <w:num w:numId="62">
    <w:abstractNumId w:val="16"/>
  </w:num>
  <w:num w:numId="63">
    <w:abstractNumId w:val="18"/>
  </w:num>
  <w:num w:numId="64">
    <w:abstractNumId w:val="28"/>
  </w:num>
  <w:num w:numId="65">
    <w:abstractNumId w:val="46"/>
    <w:lvlOverride w:ilvl="0">
      <w:startOverride w:val="1"/>
    </w:lvlOverride>
  </w:num>
  <w:num w:numId="66">
    <w:abstractNumId w:val="51"/>
  </w:num>
  <w:num w:numId="67">
    <w:abstractNumId w:val="40"/>
  </w:num>
  <w:num w:numId="68">
    <w:abstractNumId w:val="31"/>
  </w:num>
  <w:num w:numId="69">
    <w:abstractNumId w:val="29"/>
  </w:num>
  <w:num w:numId="70">
    <w:abstractNumId w:val="49"/>
  </w:num>
  <w:num w:numId="71">
    <w:abstractNumId w:val="60"/>
  </w:num>
  <w:num w:numId="72">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6B"/>
    <w:rsid w:val="00000726"/>
    <w:rsid w:val="00001760"/>
    <w:rsid w:val="00011309"/>
    <w:rsid w:val="0001173F"/>
    <w:rsid w:val="00014C00"/>
    <w:rsid w:val="000169E4"/>
    <w:rsid w:val="00021EA5"/>
    <w:rsid w:val="000261AC"/>
    <w:rsid w:val="000274D8"/>
    <w:rsid w:val="000279EE"/>
    <w:rsid w:val="00027D65"/>
    <w:rsid w:val="000306F8"/>
    <w:rsid w:val="00033571"/>
    <w:rsid w:val="000339DA"/>
    <w:rsid w:val="00037C52"/>
    <w:rsid w:val="000447D8"/>
    <w:rsid w:val="0005134B"/>
    <w:rsid w:val="000540E6"/>
    <w:rsid w:val="00060346"/>
    <w:rsid w:val="000650E9"/>
    <w:rsid w:val="00071817"/>
    <w:rsid w:val="00072122"/>
    <w:rsid w:val="00082FA8"/>
    <w:rsid w:val="0008504E"/>
    <w:rsid w:val="00085EB8"/>
    <w:rsid w:val="00086C92"/>
    <w:rsid w:val="00087226"/>
    <w:rsid w:val="0008727A"/>
    <w:rsid w:val="000911F6"/>
    <w:rsid w:val="000930AB"/>
    <w:rsid w:val="00093BAC"/>
    <w:rsid w:val="000A0D63"/>
    <w:rsid w:val="000A3F6D"/>
    <w:rsid w:val="000A4ACE"/>
    <w:rsid w:val="000B0493"/>
    <w:rsid w:val="000B07FB"/>
    <w:rsid w:val="000B4882"/>
    <w:rsid w:val="000C354B"/>
    <w:rsid w:val="000C6335"/>
    <w:rsid w:val="000D0202"/>
    <w:rsid w:val="000E2DF2"/>
    <w:rsid w:val="000E4EFC"/>
    <w:rsid w:val="000E5082"/>
    <w:rsid w:val="000E6030"/>
    <w:rsid w:val="000E7241"/>
    <w:rsid w:val="000F0051"/>
    <w:rsid w:val="000F124A"/>
    <w:rsid w:val="000F266E"/>
    <w:rsid w:val="000F6E00"/>
    <w:rsid w:val="001055CB"/>
    <w:rsid w:val="0010588B"/>
    <w:rsid w:val="00106282"/>
    <w:rsid w:val="00110DD4"/>
    <w:rsid w:val="0011466C"/>
    <w:rsid w:val="00114BDC"/>
    <w:rsid w:val="00115552"/>
    <w:rsid w:val="001155DD"/>
    <w:rsid w:val="00121A6A"/>
    <w:rsid w:val="00122CBE"/>
    <w:rsid w:val="00127CD1"/>
    <w:rsid w:val="0013056F"/>
    <w:rsid w:val="001315FE"/>
    <w:rsid w:val="00134DF7"/>
    <w:rsid w:val="00140AE1"/>
    <w:rsid w:val="0014334C"/>
    <w:rsid w:val="00144FEA"/>
    <w:rsid w:val="00152D14"/>
    <w:rsid w:val="001555C2"/>
    <w:rsid w:val="00157FC2"/>
    <w:rsid w:val="00160B95"/>
    <w:rsid w:val="00161444"/>
    <w:rsid w:val="00162980"/>
    <w:rsid w:val="00166B58"/>
    <w:rsid w:val="00172E3C"/>
    <w:rsid w:val="00177F7E"/>
    <w:rsid w:val="00185DA2"/>
    <w:rsid w:val="00186D08"/>
    <w:rsid w:val="00187E68"/>
    <w:rsid w:val="001922F3"/>
    <w:rsid w:val="00193363"/>
    <w:rsid w:val="00194087"/>
    <w:rsid w:val="001A0EE8"/>
    <w:rsid w:val="001A2133"/>
    <w:rsid w:val="001A2C3B"/>
    <w:rsid w:val="001A7199"/>
    <w:rsid w:val="001B014D"/>
    <w:rsid w:val="001B0959"/>
    <w:rsid w:val="001B4AD3"/>
    <w:rsid w:val="001B590D"/>
    <w:rsid w:val="001B7567"/>
    <w:rsid w:val="001C0A6F"/>
    <w:rsid w:val="001C4FA2"/>
    <w:rsid w:val="001C5932"/>
    <w:rsid w:val="001C7AB2"/>
    <w:rsid w:val="001D5423"/>
    <w:rsid w:val="001D6AC8"/>
    <w:rsid w:val="001E1C3C"/>
    <w:rsid w:val="001E4F39"/>
    <w:rsid w:val="001F730C"/>
    <w:rsid w:val="002014D3"/>
    <w:rsid w:val="00202394"/>
    <w:rsid w:val="0020288E"/>
    <w:rsid w:val="00205548"/>
    <w:rsid w:val="002112B8"/>
    <w:rsid w:val="002126F6"/>
    <w:rsid w:val="002150CB"/>
    <w:rsid w:val="002241CF"/>
    <w:rsid w:val="00227385"/>
    <w:rsid w:val="00230A1D"/>
    <w:rsid w:val="002320B7"/>
    <w:rsid w:val="00234BBB"/>
    <w:rsid w:val="0024186F"/>
    <w:rsid w:val="002438B5"/>
    <w:rsid w:val="00244C20"/>
    <w:rsid w:val="00246C8D"/>
    <w:rsid w:val="00247EB0"/>
    <w:rsid w:val="002539DD"/>
    <w:rsid w:val="00253CF6"/>
    <w:rsid w:val="00255D45"/>
    <w:rsid w:val="002609A5"/>
    <w:rsid w:val="00263E75"/>
    <w:rsid w:val="00267725"/>
    <w:rsid w:val="002722EC"/>
    <w:rsid w:val="00272B73"/>
    <w:rsid w:val="002804E5"/>
    <w:rsid w:val="00290A1A"/>
    <w:rsid w:val="0029102C"/>
    <w:rsid w:val="002A1CFC"/>
    <w:rsid w:val="002A1DB2"/>
    <w:rsid w:val="002A2CF7"/>
    <w:rsid w:val="002B25C7"/>
    <w:rsid w:val="002B34D7"/>
    <w:rsid w:val="002B6218"/>
    <w:rsid w:val="002C43F2"/>
    <w:rsid w:val="002C4618"/>
    <w:rsid w:val="002C5406"/>
    <w:rsid w:val="002C6230"/>
    <w:rsid w:val="002D027B"/>
    <w:rsid w:val="002D2D31"/>
    <w:rsid w:val="002D3642"/>
    <w:rsid w:val="002D4CED"/>
    <w:rsid w:val="002E05E2"/>
    <w:rsid w:val="002E09E3"/>
    <w:rsid w:val="002E380B"/>
    <w:rsid w:val="002E49B2"/>
    <w:rsid w:val="002E56CB"/>
    <w:rsid w:val="002E6553"/>
    <w:rsid w:val="002E7A5F"/>
    <w:rsid w:val="002F0633"/>
    <w:rsid w:val="002F08B7"/>
    <w:rsid w:val="002F4252"/>
    <w:rsid w:val="002F6E81"/>
    <w:rsid w:val="00300B41"/>
    <w:rsid w:val="00305C3B"/>
    <w:rsid w:val="00306167"/>
    <w:rsid w:val="00311B98"/>
    <w:rsid w:val="0031239B"/>
    <w:rsid w:val="00321CD6"/>
    <w:rsid w:val="00324AF8"/>
    <w:rsid w:val="0033795D"/>
    <w:rsid w:val="003417C1"/>
    <w:rsid w:val="0034373D"/>
    <w:rsid w:val="00343D8A"/>
    <w:rsid w:val="00344525"/>
    <w:rsid w:val="00347678"/>
    <w:rsid w:val="003506D6"/>
    <w:rsid w:val="0035524E"/>
    <w:rsid w:val="0035612F"/>
    <w:rsid w:val="00356616"/>
    <w:rsid w:val="00364325"/>
    <w:rsid w:val="0036447D"/>
    <w:rsid w:val="003656C0"/>
    <w:rsid w:val="00370A5B"/>
    <w:rsid w:val="00375DE0"/>
    <w:rsid w:val="0038014E"/>
    <w:rsid w:val="00383EF8"/>
    <w:rsid w:val="0038635F"/>
    <w:rsid w:val="00386852"/>
    <w:rsid w:val="00397B69"/>
    <w:rsid w:val="003A2AB5"/>
    <w:rsid w:val="003A36E8"/>
    <w:rsid w:val="003A3733"/>
    <w:rsid w:val="003A3A6A"/>
    <w:rsid w:val="003C3C4A"/>
    <w:rsid w:val="003C3DD1"/>
    <w:rsid w:val="003C6956"/>
    <w:rsid w:val="003D16EF"/>
    <w:rsid w:val="003D2124"/>
    <w:rsid w:val="003D2DDE"/>
    <w:rsid w:val="003D39DD"/>
    <w:rsid w:val="003D445A"/>
    <w:rsid w:val="003D5437"/>
    <w:rsid w:val="003D7E4B"/>
    <w:rsid w:val="003E06E9"/>
    <w:rsid w:val="003E3A52"/>
    <w:rsid w:val="003E3E13"/>
    <w:rsid w:val="003E6B7A"/>
    <w:rsid w:val="003F0B19"/>
    <w:rsid w:val="003F0C01"/>
    <w:rsid w:val="003F21CE"/>
    <w:rsid w:val="003F2636"/>
    <w:rsid w:val="003F2A1C"/>
    <w:rsid w:val="003F3DCC"/>
    <w:rsid w:val="003F4D9B"/>
    <w:rsid w:val="003F5D3E"/>
    <w:rsid w:val="003F64BE"/>
    <w:rsid w:val="003F71E9"/>
    <w:rsid w:val="004011BE"/>
    <w:rsid w:val="004077AD"/>
    <w:rsid w:val="00411B0B"/>
    <w:rsid w:val="00411FFB"/>
    <w:rsid w:val="0042041E"/>
    <w:rsid w:val="004348CD"/>
    <w:rsid w:val="004373DA"/>
    <w:rsid w:val="00437CC4"/>
    <w:rsid w:val="00437E3D"/>
    <w:rsid w:val="0044369C"/>
    <w:rsid w:val="00445119"/>
    <w:rsid w:val="004543AD"/>
    <w:rsid w:val="0046307E"/>
    <w:rsid w:val="00464707"/>
    <w:rsid w:val="00465B2A"/>
    <w:rsid w:val="004802EB"/>
    <w:rsid w:val="0048229A"/>
    <w:rsid w:val="00482966"/>
    <w:rsid w:val="00486844"/>
    <w:rsid w:val="004905D3"/>
    <w:rsid w:val="00490FC3"/>
    <w:rsid w:val="004961AB"/>
    <w:rsid w:val="0049658F"/>
    <w:rsid w:val="004A2E3C"/>
    <w:rsid w:val="004A6FC4"/>
    <w:rsid w:val="004B3123"/>
    <w:rsid w:val="004B63AF"/>
    <w:rsid w:val="004C1B5D"/>
    <w:rsid w:val="004C2597"/>
    <w:rsid w:val="004C47EE"/>
    <w:rsid w:val="004C67DB"/>
    <w:rsid w:val="004D6F33"/>
    <w:rsid w:val="004E2D27"/>
    <w:rsid w:val="004E623E"/>
    <w:rsid w:val="004F136F"/>
    <w:rsid w:val="00504C36"/>
    <w:rsid w:val="005051BC"/>
    <w:rsid w:val="0050693D"/>
    <w:rsid w:val="00511FD8"/>
    <w:rsid w:val="00513E3E"/>
    <w:rsid w:val="00520041"/>
    <w:rsid w:val="0052235A"/>
    <w:rsid w:val="00530BF2"/>
    <w:rsid w:val="005319C7"/>
    <w:rsid w:val="00534D6B"/>
    <w:rsid w:val="00543DFF"/>
    <w:rsid w:val="00543E9D"/>
    <w:rsid w:val="0055230C"/>
    <w:rsid w:val="00560F9D"/>
    <w:rsid w:val="00561498"/>
    <w:rsid w:val="0056195F"/>
    <w:rsid w:val="005716FD"/>
    <w:rsid w:val="00573051"/>
    <w:rsid w:val="0057756B"/>
    <w:rsid w:val="0058112F"/>
    <w:rsid w:val="00585508"/>
    <w:rsid w:val="00590C90"/>
    <w:rsid w:val="00592142"/>
    <w:rsid w:val="005924A2"/>
    <w:rsid w:val="00592670"/>
    <w:rsid w:val="00594ECC"/>
    <w:rsid w:val="00595D4F"/>
    <w:rsid w:val="005A323D"/>
    <w:rsid w:val="005B0E4B"/>
    <w:rsid w:val="005B2211"/>
    <w:rsid w:val="005C4F88"/>
    <w:rsid w:val="005D3806"/>
    <w:rsid w:val="005D676F"/>
    <w:rsid w:val="005F0A61"/>
    <w:rsid w:val="005F5A95"/>
    <w:rsid w:val="005F6317"/>
    <w:rsid w:val="00603893"/>
    <w:rsid w:val="00603C8A"/>
    <w:rsid w:val="00605A54"/>
    <w:rsid w:val="00607034"/>
    <w:rsid w:val="0061059A"/>
    <w:rsid w:val="00616212"/>
    <w:rsid w:val="006177B2"/>
    <w:rsid w:val="006214B3"/>
    <w:rsid w:val="0062153E"/>
    <w:rsid w:val="006252DB"/>
    <w:rsid w:val="00630E31"/>
    <w:rsid w:val="00631C27"/>
    <w:rsid w:val="00632F87"/>
    <w:rsid w:val="006334F4"/>
    <w:rsid w:val="0064236E"/>
    <w:rsid w:val="00653C3C"/>
    <w:rsid w:val="00654DCB"/>
    <w:rsid w:val="00663391"/>
    <w:rsid w:val="00667ECF"/>
    <w:rsid w:val="006702CF"/>
    <w:rsid w:val="00676A4C"/>
    <w:rsid w:val="00683D71"/>
    <w:rsid w:val="0068450A"/>
    <w:rsid w:val="00690982"/>
    <w:rsid w:val="0069231D"/>
    <w:rsid w:val="00692993"/>
    <w:rsid w:val="006933FB"/>
    <w:rsid w:val="006950F3"/>
    <w:rsid w:val="00696192"/>
    <w:rsid w:val="006A0608"/>
    <w:rsid w:val="006A18DE"/>
    <w:rsid w:val="006A49E4"/>
    <w:rsid w:val="006A62E8"/>
    <w:rsid w:val="006A7CBE"/>
    <w:rsid w:val="006B120D"/>
    <w:rsid w:val="006B34CE"/>
    <w:rsid w:val="006B47EB"/>
    <w:rsid w:val="006B77AA"/>
    <w:rsid w:val="006C30DF"/>
    <w:rsid w:val="006D1A83"/>
    <w:rsid w:val="006D1F81"/>
    <w:rsid w:val="006D20E9"/>
    <w:rsid w:val="006D28E3"/>
    <w:rsid w:val="006D70EA"/>
    <w:rsid w:val="006E4CCB"/>
    <w:rsid w:val="006E50C0"/>
    <w:rsid w:val="006F17FE"/>
    <w:rsid w:val="006F55D3"/>
    <w:rsid w:val="007039C1"/>
    <w:rsid w:val="00716A64"/>
    <w:rsid w:val="00716B7F"/>
    <w:rsid w:val="00723A67"/>
    <w:rsid w:val="007374A4"/>
    <w:rsid w:val="00743076"/>
    <w:rsid w:val="0074700F"/>
    <w:rsid w:val="0074793D"/>
    <w:rsid w:val="007611B5"/>
    <w:rsid w:val="00773B02"/>
    <w:rsid w:val="007752B9"/>
    <w:rsid w:val="0077752F"/>
    <w:rsid w:val="0078262C"/>
    <w:rsid w:val="007826C5"/>
    <w:rsid w:val="0079158D"/>
    <w:rsid w:val="007A416E"/>
    <w:rsid w:val="007A6F57"/>
    <w:rsid w:val="007A72B1"/>
    <w:rsid w:val="007B168F"/>
    <w:rsid w:val="007B57AA"/>
    <w:rsid w:val="007B7069"/>
    <w:rsid w:val="007C0503"/>
    <w:rsid w:val="007D1841"/>
    <w:rsid w:val="007D2883"/>
    <w:rsid w:val="007D4D41"/>
    <w:rsid w:val="007D4E08"/>
    <w:rsid w:val="007D5EE9"/>
    <w:rsid w:val="007D78E2"/>
    <w:rsid w:val="007E0846"/>
    <w:rsid w:val="007E571D"/>
    <w:rsid w:val="007E772F"/>
    <w:rsid w:val="007F03E5"/>
    <w:rsid w:val="007F1DE3"/>
    <w:rsid w:val="007F72B4"/>
    <w:rsid w:val="0081064B"/>
    <w:rsid w:val="008116BB"/>
    <w:rsid w:val="00816A1E"/>
    <w:rsid w:val="0082084B"/>
    <w:rsid w:val="00826003"/>
    <w:rsid w:val="0083287B"/>
    <w:rsid w:val="00836DAF"/>
    <w:rsid w:val="00841FA2"/>
    <w:rsid w:val="008460CD"/>
    <w:rsid w:val="008474CE"/>
    <w:rsid w:val="00875AA1"/>
    <w:rsid w:val="00880093"/>
    <w:rsid w:val="00881BE2"/>
    <w:rsid w:val="00883356"/>
    <w:rsid w:val="00884D28"/>
    <w:rsid w:val="00884E6A"/>
    <w:rsid w:val="00890961"/>
    <w:rsid w:val="00890F5E"/>
    <w:rsid w:val="0089172C"/>
    <w:rsid w:val="00893DA6"/>
    <w:rsid w:val="008A1EDE"/>
    <w:rsid w:val="008A23BC"/>
    <w:rsid w:val="008A2B68"/>
    <w:rsid w:val="008A5350"/>
    <w:rsid w:val="008B0147"/>
    <w:rsid w:val="008B3FEB"/>
    <w:rsid w:val="008B424B"/>
    <w:rsid w:val="008B5E39"/>
    <w:rsid w:val="008C5F41"/>
    <w:rsid w:val="008D5A8F"/>
    <w:rsid w:val="008E2A62"/>
    <w:rsid w:val="008E4EBE"/>
    <w:rsid w:val="008E5ACA"/>
    <w:rsid w:val="008F558B"/>
    <w:rsid w:val="008F6F32"/>
    <w:rsid w:val="009029D6"/>
    <w:rsid w:val="0090577B"/>
    <w:rsid w:val="00906F9C"/>
    <w:rsid w:val="00911267"/>
    <w:rsid w:val="009112D3"/>
    <w:rsid w:val="0091137A"/>
    <w:rsid w:val="009215E4"/>
    <w:rsid w:val="00937EA2"/>
    <w:rsid w:val="00947D1F"/>
    <w:rsid w:val="009551A5"/>
    <w:rsid w:val="00960923"/>
    <w:rsid w:val="009630EE"/>
    <w:rsid w:val="009640FD"/>
    <w:rsid w:val="00964C9C"/>
    <w:rsid w:val="0096507F"/>
    <w:rsid w:val="0096769C"/>
    <w:rsid w:val="00972ED2"/>
    <w:rsid w:val="00974D4F"/>
    <w:rsid w:val="009754CD"/>
    <w:rsid w:val="009764C1"/>
    <w:rsid w:val="00977BBB"/>
    <w:rsid w:val="00983584"/>
    <w:rsid w:val="009855E1"/>
    <w:rsid w:val="009875E9"/>
    <w:rsid w:val="0099088C"/>
    <w:rsid w:val="009909F3"/>
    <w:rsid w:val="009A1E47"/>
    <w:rsid w:val="009A2024"/>
    <w:rsid w:val="009A3A4D"/>
    <w:rsid w:val="009A699F"/>
    <w:rsid w:val="009B70D1"/>
    <w:rsid w:val="009C0002"/>
    <w:rsid w:val="009C063C"/>
    <w:rsid w:val="009C17FD"/>
    <w:rsid w:val="009D1C1E"/>
    <w:rsid w:val="009D681B"/>
    <w:rsid w:val="009D7776"/>
    <w:rsid w:val="009E0B1E"/>
    <w:rsid w:val="009E38C8"/>
    <w:rsid w:val="009F3E7A"/>
    <w:rsid w:val="009F45F1"/>
    <w:rsid w:val="009F67E9"/>
    <w:rsid w:val="00A00B19"/>
    <w:rsid w:val="00A02BDD"/>
    <w:rsid w:val="00A05C7A"/>
    <w:rsid w:val="00A05D51"/>
    <w:rsid w:val="00A10A84"/>
    <w:rsid w:val="00A1225F"/>
    <w:rsid w:val="00A14736"/>
    <w:rsid w:val="00A15B9A"/>
    <w:rsid w:val="00A2666E"/>
    <w:rsid w:val="00A279FE"/>
    <w:rsid w:val="00A30E83"/>
    <w:rsid w:val="00A40918"/>
    <w:rsid w:val="00A478B4"/>
    <w:rsid w:val="00A511BE"/>
    <w:rsid w:val="00A5226A"/>
    <w:rsid w:val="00A64895"/>
    <w:rsid w:val="00A648DF"/>
    <w:rsid w:val="00A80204"/>
    <w:rsid w:val="00A80A45"/>
    <w:rsid w:val="00A8208E"/>
    <w:rsid w:val="00A84CAB"/>
    <w:rsid w:val="00A86839"/>
    <w:rsid w:val="00A8765F"/>
    <w:rsid w:val="00A90BE4"/>
    <w:rsid w:val="00A92566"/>
    <w:rsid w:val="00AA63EA"/>
    <w:rsid w:val="00AB4E9E"/>
    <w:rsid w:val="00AB5EFB"/>
    <w:rsid w:val="00AB662E"/>
    <w:rsid w:val="00AC1DA2"/>
    <w:rsid w:val="00AD540E"/>
    <w:rsid w:val="00AD5E1B"/>
    <w:rsid w:val="00AE4A08"/>
    <w:rsid w:val="00AE53BB"/>
    <w:rsid w:val="00AE6756"/>
    <w:rsid w:val="00AE7309"/>
    <w:rsid w:val="00AE79CC"/>
    <w:rsid w:val="00AF549B"/>
    <w:rsid w:val="00B01C17"/>
    <w:rsid w:val="00B06F63"/>
    <w:rsid w:val="00B078AF"/>
    <w:rsid w:val="00B114DC"/>
    <w:rsid w:val="00B168FD"/>
    <w:rsid w:val="00B27C44"/>
    <w:rsid w:val="00B30C17"/>
    <w:rsid w:val="00B4295C"/>
    <w:rsid w:val="00B615ED"/>
    <w:rsid w:val="00B64A0C"/>
    <w:rsid w:val="00B85AA7"/>
    <w:rsid w:val="00B86910"/>
    <w:rsid w:val="00B879A3"/>
    <w:rsid w:val="00B87BB5"/>
    <w:rsid w:val="00B92457"/>
    <w:rsid w:val="00B943BA"/>
    <w:rsid w:val="00B948A5"/>
    <w:rsid w:val="00B94D53"/>
    <w:rsid w:val="00B9714A"/>
    <w:rsid w:val="00BA2816"/>
    <w:rsid w:val="00BA3BB1"/>
    <w:rsid w:val="00BB3A41"/>
    <w:rsid w:val="00BB6EE3"/>
    <w:rsid w:val="00BC243E"/>
    <w:rsid w:val="00BC4243"/>
    <w:rsid w:val="00BD2BEC"/>
    <w:rsid w:val="00BE069E"/>
    <w:rsid w:val="00BE656A"/>
    <w:rsid w:val="00BF51C4"/>
    <w:rsid w:val="00BF7E69"/>
    <w:rsid w:val="00C00B00"/>
    <w:rsid w:val="00C00C3C"/>
    <w:rsid w:val="00C04E3C"/>
    <w:rsid w:val="00C05D82"/>
    <w:rsid w:val="00C10174"/>
    <w:rsid w:val="00C21987"/>
    <w:rsid w:val="00C22A65"/>
    <w:rsid w:val="00C33E22"/>
    <w:rsid w:val="00C33EF8"/>
    <w:rsid w:val="00C3517D"/>
    <w:rsid w:val="00C37237"/>
    <w:rsid w:val="00C43BB7"/>
    <w:rsid w:val="00C45FAF"/>
    <w:rsid w:val="00C51D3B"/>
    <w:rsid w:val="00C523C2"/>
    <w:rsid w:val="00C641B4"/>
    <w:rsid w:val="00C642CE"/>
    <w:rsid w:val="00C64D1A"/>
    <w:rsid w:val="00C70B89"/>
    <w:rsid w:val="00C77341"/>
    <w:rsid w:val="00C80FF4"/>
    <w:rsid w:val="00C81289"/>
    <w:rsid w:val="00C82F91"/>
    <w:rsid w:val="00C860F2"/>
    <w:rsid w:val="00C86AE1"/>
    <w:rsid w:val="00C92452"/>
    <w:rsid w:val="00CA01FB"/>
    <w:rsid w:val="00CA0413"/>
    <w:rsid w:val="00CA1CAB"/>
    <w:rsid w:val="00CA44E3"/>
    <w:rsid w:val="00CA4FF2"/>
    <w:rsid w:val="00CB1569"/>
    <w:rsid w:val="00CB1CD2"/>
    <w:rsid w:val="00CB2458"/>
    <w:rsid w:val="00CB6549"/>
    <w:rsid w:val="00CC75B2"/>
    <w:rsid w:val="00CD1D80"/>
    <w:rsid w:val="00CD1F96"/>
    <w:rsid w:val="00CD2762"/>
    <w:rsid w:val="00CD66C2"/>
    <w:rsid w:val="00CE0724"/>
    <w:rsid w:val="00CE16A7"/>
    <w:rsid w:val="00CE265E"/>
    <w:rsid w:val="00CF201E"/>
    <w:rsid w:val="00CF64D3"/>
    <w:rsid w:val="00D067FB"/>
    <w:rsid w:val="00D13766"/>
    <w:rsid w:val="00D1438F"/>
    <w:rsid w:val="00D37CF3"/>
    <w:rsid w:val="00D42AE0"/>
    <w:rsid w:val="00D47CCF"/>
    <w:rsid w:val="00D537B5"/>
    <w:rsid w:val="00D5573D"/>
    <w:rsid w:val="00D6170D"/>
    <w:rsid w:val="00D64CA0"/>
    <w:rsid w:val="00D70108"/>
    <w:rsid w:val="00D747E0"/>
    <w:rsid w:val="00D7695B"/>
    <w:rsid w:val="00D804B7"/>
    <w:rsid w:val="00D8421D"/>
    <w:rsid w:val="00D84F22"/>
    <w:rsid w:val="00D86C72"/>
    <w:rsid w:val="00D9303D"/>
    <w:rsid w:val="00D940BF"/>
    <w:rsid w:val="00DB160C"/>
    <w:rsid w:val="00DB5E33"/>
    <w:rsid w:val="00DC5CF4"/>
    <w:rsid w:val="00DC6D24"/>
    <w:rsid w:val="00DD17E7"/>
    <w:rsid w:val="00DD5ABA"/>
    <w:rsid w:val="00DE1929"/>
    <w:rsid w:val="00DE42B9"/>
    <w:rsid w:val="00DE5AF7"/>
    <w:rsid w:val="00DF0DED"/>
    <w:rsid w:val="00DF550E"/>
    <w:rsid w:val="00DF5F59"/>
    <w:rsid w:val="00E03FFE"/>
    <w:rsid w:val="00E0549E"/>
    <w:rsid w:val="00E163D2"/>
    <w:rsid w:val="00E17F3A"/>
    <w:rsid w:val="00E21550"/>
    <w:rsid w:val="00E266E3"/>
    <w:rsid w:val="00E333AE"/>
    <w:rsid w:val="00E36A07"/>
    <w:rsid w:val="00E4057B"/>
    <w:rsid w:val="00E40724"/>
    <w:rsid w:val="00E41E8C"/>
    <w:rsid w:val="00E423F7"/>
    <w:rsid w:val="00E425D6"/>
    <w:rsid w:val="00E446E7"/>
    <w:rsid w:val="00E448A7"/>
    <w:rsid w:val="00E50DE7"/>
    <w:rsid w:val="00E5139A"/>
    <w:rsid w:val="00E65557"/>
    <w:rsid w:val="00E65683"/>
    <w:rsid w:val="00E7140B"/>
    <w:rsid w:val="00E72A4C"/>
    <w:rsid w:val="00E737A1"/>
    <w:rsid w:val="00E73D70"/>
    <w:rsid w:val="00E75B89"/>
    <w:rsid w:val="00E769A5"/>
    <w:rsid w:val="00E81C71"/>
    <w:rsid w:val="00E824D9"/>
    <w:rsid w:val="00E91648"/>
    <w:rsid w:val="00E92AE8"/>
    <w:rsid w:val="00E93251"/>
    <w:rsid w:val="00E93EF4"/>
    <w:rsid w:val="00E95546"/>
    <w:rsid w:val="00E9562F"/>
    <w:rsid w:val="00EA4011"/>
    <w:rsid w:val="00EB1B81"/>
    <w:rsid w:val="00EB212A"/>
    <w:rsid w:val="00EB3342"/>
    <w:rsid w:val="00EB3884"/>
    <w:rsid w:val="00EC0265"/>
    <w:rsid w:val="00ED2683"/>
    <w:rsid w:val="00EE0070"/>
    <w:rsid w:val="00EE1400"/>
    <w:rsid w:val="00EE2DD0"/>
    <w:rsid w:val="00EE4D56"/>
    <w:rsid w:val="00EE5E5B"/>
    <w:rsid w:val="00EF12B5"/>
    <w:rsid w:val="00EF3713"/>
    <w:rsid w:val="00EF4073"/>
    <w:rsid w:val="00EF5E3D"/>
    <w:rsid w:val="00F017B1"/>
    <w:rsid w:val="00F03F89"/>
    <w:rsid w:val="00F05CE5"/>
    <w:rsid w:val="00F07AF5"/>
    <w:rsid w:val="00F07CB0"/>
    <w:rsid w:val="00F1203F"/>
    <w:rsid w:val="00F13044"/>
    <w:rsid w:val="00F23A2B"/>
    <w:rsid w:val="00F243E7"/>
    <w:rsid w:val="00F25140"/>
    <w:rsid w:val="00F2727A"/>
    <w:rsid w:val="00F3015B"/>
    <w:rsid w:val="00F3509B"/>
    <w:rsid w:val="00F3547B"/>
    <w:rsid w:val="00F53E0E"/>
    <w:rsid w:val="00F61140"/>
    <w:rsid w:val="00F6252F"/>
    <w:rsid w:val="00F71276"/>
    <w:rsid w:val="00F71B05"/>
    <w:rsid w:val="00F71DB8"/>
    <w:rsid w:val="00F80883"/>
    <w:rsid w:val="00F8165A"/>
    <w:rsid w:val="00F822C5"/>
    <w:rsid w:val="00F84455"/>
    <w:rsid w:val="00F85F60"/>
    <w:rsid w:val="00F86422"/>
    <w:rsid w:val="00F9035E"/>
    <w:rsid w:val="00FA2504"/>
    <w:rsid w:val="00FA29DA"/>
    <w:rsid w:val="00FA2E8B"/>
    <w:rsid w:val="00FB0F36"/>
    <w:rsid w:val="00FB520C"/>
    <w:rsid w:val="00FC4EC4"/>
    <w:rsid w:val="00FD266A"/>
    <w:rsid w:val="00FD29B2"/>
    <w:rsid w:val="00FE003A"/>
    <w:rsid w:val="00FE0710"/>
    <w:rsid w:val="00FE2710"/>
    <w:rsid w:val="00FF067A"/>
    <w:rsid w:val="00FF1B00"/>
    <w:rsid w:val="00FF7235"/>
    <w:rsid w:val="00FF7EB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EAAAA"/>
  <w14:defaultImageDpi w14:val="300"/>
  <w15:chartTrackingRefBased/>
  <w15:docId w15:val="{0B539F33-5812-524B-8340-A0F2967C4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nhideWhenUsed="1"/>
    <w:lsdException w:name="List Bullet 4" w:semiHidden="1"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3123"/>
    <w:pPr>
      <w:spacing w:after="180" w:line="274" w:lineRule="auto"/>
      <w:jc w:val="both"/>
    </w:pPr>
    <w:rPr>
      <w:sz w:val="21"/>
    </w:rPr>
  </w:style>
  <w:style w:type="paragraph" w:styleId="Titre1">
    <w:name w:val="heading 1"/>
    <w:basedOn w:val="Normal"/>
    <w:next w:val="Normal"/>
    <w:link w:val="Titre1Car"/>
    <w:uiPriority w:val="9"/>
    <w:qFormat/>
    <w:rsid w:val="001C4FA2"/>
    <w:pPr>
      <w:keepNext/>
      <w:keepLines/>
      <w:numPr>
        <w:numId w:val="9"/>
      </w:numPr>
      <w:spacing w:before="360" w:after="600" w:line="240" w:lineRule="auto"/>
      <w:jc w:val="center"/>
      <w:outlineLvl w:val="0"/>
    </w:pPr>
    <w:rPr>
      <w:rFonts w:asciiTheme="majorHAnsi" w:eastAsiaTheme="majorEastAsia" w:hAnsiTheme="majorHAnsi" w:cstheme="majorBidi"/>
      <w:b/>
      <w:bCs/>
      <w:smallCaps/>
      <w:color w:val="389094"/>
      <w:spacing w:val="20"/>
      <w:sz w:val="40"/>
      <w:szCs w:val="28"/>
    </w:rPr>
  </w:style>
  <w:style w:type="paragraph" w:styleId="Titre2">
    <w:name w:val="heading 2"/>
    <w:basedOn w:val="Normal"/>
    <w:next w:val="Normal"/>
    <w:link w:val="Titre2Car"/>
    <w:autoRedefine/>
    <w:uiPriority w:val="9"/>
    <w:unhideWhenUsed/>
    <w:qFormat/>
    <w:rsid w:val="008A1EDE"/>
    <w:pPr>
      <w:keepNext/>
      <w:keepLines/>
      <w:spacing w:before="480" w:line="276" w:lineRule="auto"/>
      <w:ind w:left="567"/>
      <w:jc w:val="left"/>
      <w:outlineLvl w:val="1"/>
    </w:pPr>
    <w:rPr>
      <w:rFonts w:ascii="Century Gothic" w:eastAsiaTheme="majorEastAsia" w:hAnsi="Century Gothic" w:cstheme="majorBidi"/>
      <w:b/>
      <w:bCs/>
      <w:smallCaps/>
      <w:color w:val="389094"/>
      <w:sz w:val="28"/>
      <w:szCs w:val="26"/>
      <w:u w:val="single"/>
    </w:rPr>
  </w:style>
  <w:style w:type="paragraph" w:styleId="Titre3">
    <w:name w:val="heading 3"/>
    <w:basedOn w:val="Normal"/>
    <w:next w:val="Normal"/>
    <w:link w:val="Titre3Car"/>
    <w:autoRedefine/>
    <w:uiPriority w:val="9"/>
    <w:unhideWhenUsed/>
    <w:qFormat/>
    <w:rsid w:val="005B0E4B"/>
    <w:pPr>
      <w:keepNext/>
      <w:keepLines/>
      <w:widowControl w:val="0"/>
      <w:numPr>
        <w:numId w:val="41"/>
      </w:numPr>
      <w:autoSpaceDE w:val="0"/>
      <w:autoSpaceDN w:val="0"/>
      <w:adjustRightInd w:val="0"/>
      <w:spacing w:before="200" w:after="120" w:line="280" w:lineRule="exact"/>
      <w:outlineLvl w:val="2"/>
    </w:pPr>
    <w:rPr>
      <w:rFonts w:asciiTheme="majorHAnsi" w:eastAsiaTheme="majorEastAsia" w:hAnsiTheme="majorHAnsi" w:cstheme="majorBidi"/>
      <w:b/>
      <w:bCs/>
      <w:smallCaps/>
      <w:color w:val="389094"/>
      <w:sz w:val="24"/>
    </w:rPr>
  </w:style>
  <w:style w:type="paragraph" w:styleId="Titre4">
    <w:name w:val="heading 4"/>
    <w:basedOn w:val="Normal"/>
    <w:next w:val="Normal"/>
    <w:link w:val="Titre4Car"/>
    <w:uiPriority w:val="9"/>
    <w:unhideWhenUsed/>
    <w:qFormat/>
    <w:rsid w:val="00A8765F"/>
    <w:pPr>
      <w:keepNext/>
      <w:keepLines/>
      <w:numPr>
        <w:ilvl w:val="3"/>
        <w:numId w:val="9"/>
      </w:numPr>
      <w:spacing w:before="360" w:after="240"/>
      <w:ind w:left="709" w:hanging="851"/>
      <w:outlineLvl w:val="3"/>
    </w:pPr>
    <w:rPr>
      <w:rFonts w:eastAsiaTheme="majorEastAsia" w:cstheme="majorBidi"/>
      <w:b/>
      <w:bCs/>
      <w:iCs/>
      <w:smallCaps/>
      <w:color w:val="233955"/>
      <w14:textFill>
        <w14:solidFill>
          <w14:srgbClr w14:val="233955">
            <w14:lumMod w14:val="75000"/>
          </w14:srgbClr>
        </w14:solidFill>
      </w14:textFill>
    </w:rPr>
  </w:style>
  <w:style w:type="paragraph" w:styleId="Titre5">
    <w:name w:val="heading 5"/>
    <w:basedOn w:val="Normal"/>
    <w:next w:val="Normal"/>
    <w:link w:val="Titre5Car"/>
    <w:uiPriority w:val="9"/>
    <w:unhideWhenUsed/>
    <w:qFormat/>
    <w:rsid w:val="004D6F33"/>
    <w:pPr>
      <w:numPr>
        <w:ilvl w:val="4"/>
        <w:numId w:val="9"/>
      </w:numPr>
      <w:jc w:val="center"/>
      <w:outlineLvl w:val="4"/>
    </w:pPr>
    <w:rPr>
      <w:b/>
      <w:smallCaps/>
      <w:color w:val="FF9300"/>
      <w:sz w:val="36"/>
    </w:rPr>
  </w:style>
  <w:style w:type="paragraph" w:styleId="Titre6">
    <w:name w:val="heading 6"/>
    <w:basedOn w:val="Normal"/>
    <w:next w:val="Normal"/>
    <w:link w:val="Titre6Car"/>
    <w:uiPriority w:val="9"/>
    <w:semiHidden/>
    <w:unhideWhenUsed/>
    <w:qFormat/>
    <w:rsid w:val="00D64CA0"/>
    <w:pPr>
      <w:keepNext/>
      <w:keepLines/>
      <w:numPr>
        <w:ilvl w:val="5"/>
        <w:numId w:val="9"/>
      </w:numPr>
      <w:spacing w:before="200" w:after="0"/>
      <w:outlineLvl w:val="5"/>
    </w:pPr>
    <w:rPr>
      <w:rFonts w:asciiTheme="majorHAnsi" w:eastAsiaTheme="majorEastAsia" w:hAnsiTheme="majorHAnsi" w:cstheme="majorBidi"/>
      <w:iCs/>
      <w:color w:val="4F81BD" w:themeColor="accent1"/>
      <w:sz w:val="22"/>
    </w:rPr>
  </w:style>
  <w:style w:type="paragraph" w:styleId="Titre7">
    <w:name w:val="heading 7"/>
    <w:basedOn w:val="Normal"/>
    <w:next w:val="Normal"/>
    <w:link w:val="Titre7Car"/>
    <w:uiPriority w:val="9"/>
    <w:semiHidden/>
    <w:unhideWhenUsed/>
    <w:qFormat/>
    <w:rsid w:val="00D64CA0"/>
    <w:pPr>
      <w:keepNext/>
      <w:keepLines/>
      <w:numPr>
        <w:ilvl w:val="6"/>
        <w:numId w:val="9"/>
      </w:numPr>
      <w:spacing w:before="200" w:after="0"/>
      <w:outlineLvl w:val="6"/>
    </w:pPr>
    <w:rPr>
      <w:rFonts w:asciiTheme="majorHAnsi" w:eastAsiaTheme="majorEastAsia" w:hAnsiTheme="majorHAnsi" w:cstheme="majorBidi"/>
      <w:i/>
      <w:iCs/>
      <w:color w:val="000000"/>
      <w:sz w:val="22"/>
    </w:rPr>
  </w:style>
  <w:style w:type="paragraph" w:styleId="Titre8">
    <w:name w:val="heading 8"/>
    <w:basedOn w:val="Normal"/>
    <w:next w:val="Normal"/>
    <w:link w:val="Titre8Car"/>
    <w:uiPriority w:val="9"/>
    <w:semiHidden/>
    <w:unhideWhenUsed/>
    <w:qFormat/>
    <w:rsid w:val="00D64CA0"/>
    <w:pPr>
      <w:keepNext/>
      <w:keepLines/>
      <w:numPr>
        <w:ilvl w:val="7"/>
        <w:numId w:val="9"/>
      </w:numPr>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D64CA0"/>
    <w:pPr>
      <w:keepNext/>
      <w:keepLines/>
      <w:numPr>
        <w:ilvl w:val="8"/>
        <w:numId w:val="9"/>
      </w:numPr>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C8D"/>
    <w:pPr>
      <w:numPr>
        <w:numId w:val="4"/>
      </w:numPr>
      <w:spacing w:after="80" w:line="240" w:lineRule="auto"/>
      <w:ind w:left="714" w:hanging="357"/>
    </w:pPr>
    <w:rPr>
      <w:sz w:val="20"/>
      <w:szCs w:val="20"/>
    </w:rPr>
  </w:style>
  <w:style w:type="paragraph" w:styleId="Notedebasdepage">
    <w:name w:val="footnote text"/>
    <w:basedOn w:val="Normal"/>
    <w:link w:val="NotedebasdepageCar"/>
    <w:uiPriority w:val="99"/>
    <w:unhideWhenUsed/>
    <w:rsid w:val="008F6F32"/>
    <w:rPr>
      <w:sz w:val="16"/>
    </w:rPr>
  </w:style>
  <w:style w:type="character" w:customStyle="1" w:styleId="NotedebasdepageCar">
    <w:name w:val="Note de bas de page Car"/>
    <w:basedOn w:val="Policepardfaut"/>
    <w:link w:val="Notedebasdepage"/>
    <w:uiPriority w:val="99"/>
    <w:rsid w:val="008F6F32"/>
    <w:rPr>
      <w:sz w:val="16"/>
    </w:rPr>
  </w:style>
  <w:style w:type="character" w:styleId="Appelnotedebasdep">
    <w:name w:val="footnote reference"/>
    <w:basedOn w:val="Policepardfaut"/>
    <w:uiPriority w:val="99"/>
    <w:unhideWhenUsed/>
    <w:rsid w:val="00C22A65"/>
    <w:rPr>
      <w:vertAlign w:val="superscript"/>
    </w:rPr>
  </w:style>
  <w:style w:type="paragraph" w:customStyle="1" w:styleId="Corps">
    <w:name w:val="Corps"/>
    <w:basedOn w:val="Normal"/>
    <w:rsid w:val="00BA3BB1"/>
    <w:pPr>
      <w:widowControl w:val="0"/>
      <w:autoSpaceDE w:val="0"/>
      <w:autoSpaceDN w:val="0"/>
      <w:adjustRightInd w:val="0"/>
      <w:spacing w:before="120" w:line="280" w:lineRule="exact"/>
    </w:pPr>
    <w:rPr>
      <w:rFonts w:ascii="Century Gothic" w:hAnsi="Century Gothic" w:cs="Verdana"/>
      <w:sz w:val="20"/>
      <w:szCs w:val="20"/>
      <w:lang w:eastAsia="fr-FR"/>
    </w:rPr>
  </w:style>
  <w:style w:type="character" w:customStyle="1" w:styleId="Titre1Car">
    <w:name w:val="Titre 1 Car"/>
    <w:basedOn w:val="Policepardfaut"/>
    <w:link w:val="Titre1"/>
    <w:uiPriority w:val="9"/>
    <w:rsid w:val="001C4FA2"/>
    <w:rPr>
      <w:rFonts w:asciiTheme="majorHAnsi" w:eastAsiaTheme="majorEastAsia" w:hAnsiTheme="majorHAnsi" w:cstheme="majorBidi"/>
      <w:b/>
      <w:bCs/>
      <w:smallCaps/>
      <w:color w:val="389094"/>
      <w:spacing w:val="20"/>
      <w:sz w:val="40"/>
      <w:szCs w:val="28"/>
    </w:rPr>
  </w:style>
  <w:style w:type="character" w:customStyle="1" w:styleId="Titre2Car">
    <w:name w:val="Titre 2 Car"/>
    <w:basedOn w:val="Policepardfaut"/>
    <w:link w:val="Titre2"/>
    <w:uiPriority w:val="9"/>
    <w:rsid w:val="008A1EDE"/>
    <w:rPr>
      <w:rFonts w:ascii="Century Gothic" w:eastAsiaTheme="majorEastAsia" w:hAnsi="Century Gothic" w:cstheme="majorBidi"/>
      <w:b/>
      <w:bCs/>
      <w:smallCaps/>
      <w:color w:val="389094"/>
      <w:sz w:val="28"/>
      <w:szCs w:val="26"/>
      <w:u w:val="single"/>
    </w:rPr>
  </w:style>
  <w:style w:type="character" w:customStyle="1" w:styleId="Titre3Car">
    <w:name w:val="Titre 3 Car"/>
    <w:basedOn w:val="Policepardfaut"/>
    <w:link w:val="Titre3"/>
    <w:uiPriority w:val="9"/>
    <w:rsid w:val="005B0E4B"/>
    <w:rPr>
      <w:rFonts w:asciiTheme="majorHAnsi" w:eastAsiaTheme="majorEastAsia" w:hAnsiTheme="majorHAnsi" w:cstheme="majorBidi"/>
      <w:b/>
      <w:bCs/>
      <w:smallCaps/>
      <w:color w:val="389094"/>
      <w:sz w:val="24"/>
    </w:rPr>
  </w:style>
  <w:style w:type="character" w:customStyle="1" w:styleId="Titre4Car">
    <w:name w:val="Titre 4 Car"/>
    <w:basedOn w:val="Policepardfaut"/>
    <w:link w:val="Titre4"/>
    <w:uiPriority w:val="9"/>
    <w:rsid w:val="00A8765F"/>
    <w:rPr>
      <w:rFonts w:eastAsiaTheme="majorEastAsia" w:cstheme="majorBidi"/>
      <w:b/>
      <w:bCs/>
      <w:iCs/>
      <w:smallCaps/>
      <w:color w:val="233955"/>
      <w:sz w:val="21"/>
      <w14:textFill>
        <w14:solidFill>
          <w14:srgbClr w14:val="233955">
            <w14:lumMod w14:val="75000"/>
          </w14:srgbClr>
        </w14:solidFill>
      </w14:textFill>
    </w:rPr>
  </w:style>
  <w:style w:type="character" w:customStyle="1" w:styleId="Titre5Car">
    <w:name w:val="Titre 5 Car"/>
    <w:basedOn w:val="Policepardfaut"/>
    <w:link w:val="Titre5"/>
    <w:uiPriority w:val="9"/>
    <w:rsid w:val="004D6F33"/>
    <w:rPr>
      <w:b/>
      <w:smallCaps/>
      <w:color w:val="FF9300"/>
      <w:sz w:val="36"/>
    </w:rPr>
  </w:style>
  <w:style w:type="character" w:customStyle="1" w:styleId="Titre6Car">
    <w:name w:val="Titre 6 Car"/>
    <w:basedOn w:val="Policepardfaut"/>
    <w:link w:val="Titre6"/>
    <w:uiPriority w:val="9"/>
    <w:semiHidden/>
    <w:rsid w:val="00D64CA0"/>
    <w:rPr>
      <w:rFonts w:asciiTheme="majorHAnsi" w:eastAsiaTheme="majorEastAsia" w:hAnsiTheme="majorHAnsi" w:cstheme="majorBidi"/>
      <w:iCs/>
      <w:color w:val="4F81BD" w:themeColor="accent1"/>
    </w:rPr>
  </w:style>
  <w:style w:type="character" w:customStyle="1" w:styleId="Titre7Car">
    <w:name w:val="Titre 7 Car"/>
    <w:basedOn w:val="Policepardfaut"/>
    <w:link w:val="Titre7"/>
    <w:uiPriority w:val="9"/>
    <w:semiHidden/>
    <w:rsid w:val="00D64CA0"/>
    <w:rPr>
      <w:rFonts w:asciiTheme="majorHAnsi" w:eastAsiaTheme="majorEastAsia" w:hAnsiTheme="majorHAnsi" w:cstheme="majorBidi"/>
      <w:i/>
      <w:iCs/>
      <w:color w:val="000000"/>
    </w:rPr>
  </w:style>
  <w:style w:type="character" w:customStyle="1" w:styleId="Titre8Car">
    <w:name w:val="Titre 8 Car"/>
    <w:basedOn w:val="Policepardfaut"/>
    <w:link w:val="Titre8"/>
    <w:uiPriority w:val="9"/>
    <w:semiHidden/>
    <w:rsid w:val="00D64CA0"/>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D64CA0"/>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D64CA0"/>
    <w:pPr>
      <w:spacing w:line="240" w:lineRule="auto"/>
    </w:pPr>
    <w:rPr>
      <w:rFonts w:asciiTheme="majorHAnsi" w:eastAsiaTheme="minorEastAsia" w:hAnsiTheme="majorHAnsi"/>
      <w:bCs/>
      <w:smallCaps/>
      <w:color w:val="1F497D" w:themeColor="text2"/>
      <w:spacing w:val="6"/>
      <w:sz w:val="22"/>
      <w:szCs w:val="18"/>
    </w:rPr>
  </w:style>
  <w:style w:type="paragraph" w:styleId="Titre">
    <w:name w:val="Title"/>
    <w:basedOn w:val="Normal"/>
    <w:next w:val="Normal"/>
    <w:link w:val="TitreCar"/>
    <w:uiPriority w:val="10"/>
    <w:qFormat/>
    <w:rsid w:val="00CD66C2"/>
    <w:pPr>
      <w:spacing w:after="120" w:line="240" w:lineRule="auto"/>
      <w:contextualSpacing/>
      <w:jc w:val="center"/>
    </w:pPr>
    <w:rPr>
      <w:rFonts w:asciiTheme="majorHAnsi" w:eastAsiaTheme="majorEastAsia" w:hAnsiTheme="majorHAnsi" w:cstheme="majorBidi"/>
      <w:b/>
      <w:color w:val="542C1B" w:themeColor="accent4"/>
      <w:spacing w:val="30"/>
      <w:kern w:val="28"/>
      <w:sz w:val="48"/>
      <w:szCs w:val="52"/>
    </w:rPr>
  </w:style>
  <w:style w:type="character" w:customStyle="1" w:styleId="TitreCar">
    <w:name w:val="Titre Car"/>
    <w:basedOn w:val="Policepardfaut"/>
    <w:link w:val="Titre"/>
    <w:uiPriority w:val="10"/>
    <w:rsid w:val="00CD66C2"/>
    <w:rPr>
      <w:rFonts w:asciiTheme="majorHAnsi" w:eastAsiaTheme="majorEastAsia" w:hAnsiTheme="majorHAnsi" w:cstheme="majorBidi"/>
      <w:b/>
      <w:color w:val="542C1B" w:themeColor="accent4"/>
      <w:spacing w:val="30"/>
      <w:kern w:val="28"/>
      <w:sz w:val="48"/>
      <w:szCs w:val="52"/>
    </w:rPr>
  </w:style>
  <w:style w:type="paragraph" w:styleId="Sous-titre">
    <w:name w:val="Subtitle"/>
    <w:basedOn w:val="Normal"/>
    <w:next w:val="Normal"/>
    <w:link w:val="Sous-titreCar"/>
    <w:uiPriority w:val="11"/>
    <w:qFormat/>
    <w:rsid w:val="00D64CA0"/>
    <w:pPr>
      <w:numPr>
        <w:ilvl w:val="1"/>
      </w:numPr>
    </w:pPr>
    <w:rPr>
      <w:rFonts w:eastAsiaTheme="majorEastAsia" w:cstheme="majorBidi"/>
      <w:iCs/>
      <w:color w:val="1F497D" w:themeColor="text2"/>
      <w:sz w:val="40"/>
      <w:szCs w:val="24"/>
    </w:rPr>
  </w:style>
  <w:style w:type="character" w:customStyle="1" w:styleId="Sous-titreCar">
    <w:name w:val="Sous-titre Car"/>
    <w:basedOn w:val="Policepardfaut"/>
    <w:link w:val="Sous-titre"/>
    <w:uiPriority w:val="11"/>
    <w:rsid w:val="00D64CA0"/>
    <w:rPr>
      <w:rFonts w:eastAsiaTheme="majorEastAsia" w:cstheme="majorBidi"/>
      <w:iCs/>
      <w:color w:val="1F497D" w:themeColor="text2"/>
      <w:sz w:val="40"/>
      <w:szCs w:val="24"/>
    </w:rPr>
  </w:style>
  <w:style w:type="character" w:styleId="lev">
    <w:name w:val="Strong"/>
    <w:basedOn w:val="Policepardfaut"/>
    <w:uiPriority w:val="22"/>
    <w:qFormat/>
    <w:rsid w:val="00D64CA0"/>
    <w:rPr>
      <w:b w:val="0"/>
      <w:bCs/>
      <w:i/>
      <w:color w:val="1F497D" w:themeColor="text2"/>
    </w:rPr>
  </w:style>
  <w:style w:type="character" w:styleId="Accentuation">
    <w:name w:val="Emphasis"/>
    <w:basedOn w:val="Policepardfaut"/>
    <w:uiPriority w:val="20"/>
    <w:qFormat/>
    <w:rsid w:val="00D64CA0"/>
    <w:rPr>
      <w:b/>
      <w:i/>
      <w:iCs/>
    </w:rPr>
  </w:style>
  <w:style w:type="paragraph" w:styleId="Sansinterligne">
    <w:name w:val="No Spacing"/>
    <w:link w:val="SansinterligneCar"/>
    <w:uiPriority w:val="1"/>
    <w:qFormat/>
    <w:rsid w:val="00D64CA0"/>
    <w:pPr>
      <w:spacing w:after="0" w:line="240" w:lineRule="auto"/>
    </w:pPr>
  </w:style>
  <w:style w:type="character" w:customStyle="1" w:styleId="SansinterligneCar">
    <w:name w:val="Sans interligne Car"/>
    <w:basedOn w:val="Policepardfaut"/>
    <w:link w:val="Sansinterligne"/>
    <w:uiPriority w:val="1"/>
    <w:rsid w:val="00D64CA0"/>
  </w:style>
  <w:style w:type="paragraph" w:styleId="Citation">
    <w:name w:val="Quote"/>
    <w:basedOn w:val="Normal"/>
    <w:next w:val="Normal"/>
    <w:link w:val="CitationCar"/>
    <w:uiPriority w:val="29"/>
    <w:qFormat/>
    <w:rsid w:val="00D64CA0"/>
    <w:pPr>
      <w:spacing w:after="0" w:line="360" w:lineRule="auto"/>
      <w:jc w:val="center"/>
    </w:pPr>
    <w:rPr>
      <w:rFonts w:eastAsiaTheme="minorEastAsia"/>
      <w:b/>
      <w:i/>
      <w:iCs/>
      <w:color w:val="4F81BD" w:themeColor="accent1"/>
      <w:sz w:val="26"/>
    </w:rPr>
  </w:style>
  <w:style w:type="character" w:customStyle="1" w:styleId="CitationCar">
    <w:name w:val="Citation Car"/>
    <w:basedOn w:val="Policepardfaut"/>
    <w:link w:val="Citation"/>
    <w:uiPriority w:val="29"/>
    <w:rsid w:val="00D64CA0"/>
    <w:rPr>
      <w:rFonts w:eastAsiaTheme="minorEastAsia"/>
      <w:b/>
      <w:i/>
      <w:iCs/>
      <w:color w:val="4F81BD" w:themeColor="accent1"/>
      <w:sz w:val="26"/>
    </w:rPr>
  </w:style>
  <w:style w:type="paragraph" w:styleId="Citationintense">
    <w:name w:val="Intense Quote"/>
    <w:basedOn w:val="Normal"/>
    <w:next w:val="Normal"/>
    <w:link w:val="CitationintenseCar"/>
    <w:uiPriority w:val="30"/>
    <w:qFormat/>
    <w:rsid w:val="00D64CA0"/>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CitationintenseCar">
    <w:name w:val="Citation intense Car"/>
    <w:basedOn w:val="Policepardfaut"/>
    <w:link w:val="Citationintense"/>
    <w:uiPriority w:val="30"/>
    <w:rsid w:val="00D64CA0"/>
    <w:rPr>
      <w:rFonts w:asciiTheme="majorHAnsi" w:eastAsiaTheme="minorEastAsia" w:hAnsiTheme="majorHAnsi"/>
      <w:bCs/>
      <w:iCs/>
      <w:color w:val="FFFFFF" w:themeColor="background1"/>
      <w:sz w:val="28"/>
      <w:shd w:val="clear" w:color="auto" w:fill="4F81BD" w:themeFill="accent1"/>
    </w:rPr>
  </w:style>
  <w:style w:type="character" w:styleId="Accentuationlgre">
    <w:name w:val="Subtle Emphasis"/>
    <w:basedOn w:val="Policepardfaut"/>
    <w:uiPriority w:val="19"/>
    <w:qFormat/>
    <w:rsid w:val="00D64CA0"/>
    <w:rPr>
      <w:i/>
      <w:iCs/>
      <w:color w:val="000000"/>
    </w:rPr>
  </w:style>
  <w:style w:type="character" w:styleId="Accentuationintense">
    <w:name w:val="Intense Emphasis"/>
    <w:basedOn w:val="Policepardfaut"/>
    <w:uiPriority w:val="21"/>
    <w:qFormat/>
    <w:rsid w:val="00D64CA0"/>
    <w:rPr>
      <w:b/>
      <w:bCs/>
      <w:i/>
      <w:iCs/>
      <w:color w:val="4F81BD" w:themeColor="accent1"/>
    </w:rPr>
  </w:style>
  <w:style w:type="character" w:styleId="Rfrenceple">
    <w:name w:val="Subtle Reference"/>
    <w:basedOn w:val="Policepardfaut"/>
    <w:uiPriority w:val="31"/>
    <w:qFormat/>
    <w:rsid w:val="00D64CA0"/>
    <w:rPr>
      <w:smallCaps/>
      <w:color w:val="000000"/>
      <w:u w:val="single"/>
    </w:rPr>
  </w:style>
  <w:style w:type="character" w:styleId="Rfrenceintense">
    <w:name w:val="Intense Reference"/>
    <w:basedOn w:val="Policepardfaut"/>
    <w:uiPriority w:val="32"/>
    <w:qFormat/>
    <w:rsid w:val="00D64CA0"/>
    <w:rPr>
      <w:b w:val="0"/>
      <w:bCs/>
      <w:smallCaps/>
      <w:color w:val="4F81BD" w:themeColor="accent1"/>
      <w:spacing w:val="5"/>
      <w:u w:val="single"/>
    </w:rPr>
  </w:style>
  <w:style w:type="character" w:styleId="Titredulivre">
    <w:name w:val="Book Title"/>
    <w:basedOn w:val="Policepardfaut"/>
    <w:uiPriority w:val="33"/>
    <w:qFormat/>
    <w:rsid w:val="00D64CA0"/>
    <w:rPr>
      <w:b/>
      <w:bCs/>
      <w:caps/>
      <w:smallCaps w:val="0"/>
      <w:color w:val="1F497D" w:themeColor="text2"/>
      <w:spacing w:val="10"/>
    </w:rPr>
  </w:style>
  <w:style w:type="paragraph" w:styleId="En-ttedetabledesmatires">
    <w:name w:val="TOC Heading"/>
    <w:basedOn w:val="Titre1"/>
    <w:next w:val="Normal"/>
    <w:uiPriority w:val="39"/>
    <w:unhideWhenUsed/>
    <w:qFormat/>
    <w:rsid w:val="00D64CA0"/>
    <w:pPr>
      <w:spacing w:before="480" w:line="264" w:lineRule="auto"/>
      <w:outlineLvl w:val="9"/>
    </w:pPr>
    <w:rPr>
      <w:b w:val="0"/>
    </w:rPr>
  </w:style>
  <w:style w:type="paragraph" w:customStyle="1" w:styleId="PersonalName">
    <w:name w:val="Personal Name"/>
    <w:basedOn w:val="Titre"/>
    <w:qFormat/>
    <w:rsid w:val="00D64CA0"/>
    <w:rPr>
      <w:b w:val="0"/>
      <w:caps/>
      <w:color w:val="000000"/>
      <w:sz w:val="28"/>
      <w:szCs w:val="28"/>
    </w:rPr>
  </w:style>
  <w:style w:type="numbering" w:customStyle="1" w:styleId="pucefnge">
    <w:name w:val="puce fnge"/>
    <w:basedOn w:val="Aucuneliste"/>
    <w:uiPriority w:val="99"/>
    <w:rsid w:val="001D5423"/>
    <w:pPr>
      <w:numPr>
        <w:numId w:val="1"/>
      </w:numPr>
    </w:pPr>
  </w:style>
  <w:style w:type="paragraph" w:customStyle="1" w:styleId="petittitregras">
    <w:name w:val="petit titre gras"/>
    <w:basedOn w:val="Bonnepratique"/>
    <w:autoRedefine/>
    <w:qFormat/>
    <w:rsid w:val="00E75B89"/>
    <w:pPr>
      <w:pBdr>
        <w:left w:val="none" w:sz="0" w:space="0" w:color="auto"/>
      </w:pBdr>
    </w:pPr>
    <w:rPr>
      <w:b/>
    </w:rPr>
  </w:style>
  <w:style w:type="paragraph" w:customStyle="1" w:styleId="pucefleche">
    <w:name w:val="puce fleche"/>
    <w:basedOn w:val="Corps"/>
    <w:qFormat/>
    <w:rsid w:val="001D5423"/>
    <w:pPr>
      <w:numPr>
        <w:numId w:val="2"/>
      </w:numPr>
    </w:pPr>
  </w:style>
  <w:style w:type="paragraph" w:styleId="En-tte">
    <w:name w:val="header"/>
    <w:basedOn w:val="Normal"/>
    <w:link w:val="En-tteCar"/>
    <w:uiPriority w:val="99"/>
    <w:unhideWhenUsed/>
    <w:rsid w:val="006C30DF"/>
    <w:pPr>
      <w:tabs>
        <w:tab w:val="center" w:pos="4536"/>
        <w:tab w:val="right" w:pos="9072"/>
      </w:tabs>
      <w:spacing w:after="0" w:line="240" w:lineRule="auto"/>
    </w:pPr>
  </w:style>
  <w:style w:type="character" w:customStyle="1" w:styleId="En-tteCar">
    <w:name w:val="En-tête Car"/>
    <w:basedOn w:val="Policepardfaut"/>
    <w:link w:val="En-tte"/>
    <w:uiPriority w:val="99"/>
    <w:rsid w:val="006C30DF"/>
    <w:rPr>
      <w:sz w:val="21"/>
    </w:rPr>
  </w:style>
  <w:style w:type="paragraph" w:styleId="Pieddepage">
    <w:name w:val="footer"/>
    <w:basedOn w:val="Normal"/>
    <w:link w:val="PieddepageCar"/>
    <w:uiPriority w:val="99"/>
    <w:unhideWhenUsed/>
    <w:rsid w:val="006C30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30DF"/>
    <w:rPr>
      <w:sz w:val="21"/>
    </w:rPr>
  </w:style>
  <w:style w:type="paragraph" w:customStyle="1" w:styleId="Listecouleur-Accent11">
    <w:name w:val="Liste couleur - Accent 11"/>
    <w:basedOn w:val="Normal"/>
    <w:uiPriority w:val="34"/>
    <w:qFormat/>
    <w:rsid w:val="00A511BE"/>
    <w:pPr>
      <w:widowControl w:val="0"/>
      <w:autoSpaceDE w:val="0"/>
      <w:autoSpaceDN w:val="0"/>
      <w:adjustRightInd w:val="0"/>
      <w:spacing w:before="240" w:after="120" w:line="280" w:lineRule="exact"/>
      <w:contextualSpacing/>
    </w:pPr>
    <w:rPr>
      <w:rFonts w:ascii="Century Gothic" w:eastAsia="Cambria" w:hAnsi="Century Gothic" w:cs="Verdana"/>
      <w:color w:val="000000"/>
      <w:sz w:val="20"/>
      <w:szCs w:val="20"/>
      <w:lang w:eastAsia="fr-FR"/>
    </w:rPr>
  </w:style>
  <w:style w:type="paragraph" w:styleId="TM1">
    <w:name w:val="toc 1"/>
    <w:basedOn w:val="Normal"/>
    <w:next w:val="Normal"/>
    <w:autoRedefine/>
    <w:uiPriority w:val="39"/>
    <w:unhideWhenUsed/>
    <w:rsid w:val="00CF201E"/>
    <w:pPr>
      <w:spacing w:before="240" w:after="0"/>
      <w:jc w:val="left"/>
    </w:pPr>
    <w:rPr>
      <w:rFonts w:asciiTheme="majorHAnsi" w:hAnsiTheme="majorHAnsi"/>
      <w:b/>
      <w:bCs/>
      <w:caps/>
      <w:noProof/>
      <w:sz w:val="18"/>
      <w:szCs w:val="20"/>
    </w:rPr>
  </w:style>
  <w:style w:type="paragraph" w:styleId="TM2">
    <w:name w:val="toc 2"/>
    <w:basedOn w:val="Normal"/>
    <w:next w:val="Normal"/>
    <w:autoRedefine/>
    <w:uiPriority w:val="39"/>
    <w:unhideWhenUsed/>
    <w:rsid w:val="0038635F"/>
    <w:pPr>
      <w:spacing w:before="240" w:after="0"/>
      <w:jc w:val="left"/>
    </w:pPr>
    <w:rPr>
      <w:b/>
      <w:bCs/>
      <w:sz w:val="20"/>
      <w:szCs w:val="20"/>
    </w:rPr>
  </w:style>
  <w:style w:type="paragraph" w:styleId="TM3">
    <w:name w:val="toc 3"/>
    <w:basedOn w:val="Normal"/>
    <w:next w:val="Normal"/>
    <w:autoRedefine/>
    <w:uiPriority w:val="39"/>
    <w:unhideWhenUsed/>
    <w:rsid w:val="0038635F"/>
    <w:pPr>
      <w:spacing w:after="0"/>
      <w:ind w:left="210"/>
      <w:jc w:val="left"/>
    </w:pPr>
    <w:rPr>
      <w:sz w:val="20"/>
      <w:szCs w:val="20"/>
    </w:rPr>
  </w:style>
  <w:style w:type="character" w:styleId="Lienhypertexte">
    <w:name w:val="Hyperlink"/>
    <w:basedOn w:val="Policepardfaut"/>
    <w:uiPriority w:val="99"/>
    <w:unhideWhenUsed/>
    <w:rsid w:val="0038635F"/>
    <w:rPr>
      <w:color w:val="0000FF" w:themeColor="hyperlink"/>
      <w:u w:val="single"/>
    </w:rPr>
  </w:style>
  <w:style w:type="paragraph" w:styleId="TM4">
    <w:name w:val="toc 4"/>
    <w:basedOn w:val="Normal"/>
    <w:next w:val="Normal"/>
    <w:autoRedefine/>
    <w:uiPriority w:val="39"/>
    <w:unhideWhenUsed/>
    <w:rsid w:val="0038635F"/>
    <w:pPr>
      <w:spacing w:after="0"/>
      <w:ind w:left="420"/>
      <w:jc w:val="left"/>
    </w:pPr>
    <w:rPr>
      <w:sz w:val="20"/>
      <w:szCs w:val="20"/>
    </w:rPr>
  </w:style>
  <w:style w:type="paragraph" w:styleId="TM5">
    <w:name w:val="toc 5"/>
    <w:basedOn w:val="Normal"/>
    <w:next w:val="Normal"/>
    <w:autoRedefine/>
    <w:uiPriority w:val="39"/>
    <w:unhideWhenUsed/>
    <w:rsid w:val="0038635F"/>
    <w:pPr>
      <w:spacing w:after="0"/>
      <w:ind w:left="630"/>
      <w:jc w:val="left"/>
    </w:pPr>
    <w:rPr>
      <w:sz w:val="20"/>
      <w:szCs w:val="20"/>
    </w:rPr>
  </w:style>
  <w:style w:type="paragraph" w:styleId="TM6">
    <w:name w:val="toc 6"/>
    <w:basedOn w:val="Normal"/>
    <w:next w:val="Normal"/>
    <w:autoRedefine/>
    <w:uiPriority w:val="39"/>
    <w:unhideWhenUsed/>
    <w:rsid w:val="0038635F"/>
    <w:pPr>
      <w:spacing w:after="0"/>
      <w:ind w:left="840"/>
      <w:jc w:val="left"/>
    </w:pPr>
    <w:rPr>
      <w:sz w:val="20"/>
      <w:szCs w:val="20"/>
    </w:rPr>
  </w:style>
  <w:style w:type="paragraph" w:styleId="TM7">
    <w:name w:val="toc 7"/>
    <w:basedOn w:val="Normal"/>
    <w:next w:val="Normal"/>
    <w:autoRedefine/>
    <w:uiPriority w:val="39"/>
    <w:unhideWhenUsed/>
    <w:rsid w:val="0038635F"/>
    <w:pPr>
      <w:spacing w:after="0"/>
      <w:ind w:left="1050"/>
      <w:jc w:val="left"/>
    </w:pPr>
    <w:rPr>
      <w:sz w:val="20"/>
      <w:szCs w:val="20"/>
    </w:rPr>
  </w:style>
  <w:style w:type="paragraph" w:styleId="TM8">
    <w:name w:val="toc 8"/>
    <w:basedOn w:val="Normal"/>
    <w:next w:val="Normal"/>
    <w:autoRedefine/>
    <w:uiPriority w:val="39"/>
    <w:unhideWhenUsed/>
    <w:rsid w:val="0038635F"/>
    <w:pPr>
      <w:spacing w:after="0"/>
      <w:ind w:left="1260"/>
      <w:jc w:val="left"/>
    </w:pPr>
    <w:rPr>
      <w:sz w:val="20"/>
      <w:szCs w:val="20"/>
    </w:rPr>
  </w:style>
  <w:style w:type="paragraph" w:styleId="TM9">
    <w:name w:val="toc 9"/>
    <w:basedOn w:val="Normal"/>
    <w:next w:val="Normal"/>
    <w:autoRedefine/>
    <w:uiPriority w:val="39"/>
    <w:unhideWhenUsed/>
    <w:rsid w:val="0038635F"/>
    <w:pPr>
      <w:spacing w:after="0"/>
      <w:ind w:left="1470"/>
      <w:jc w:val="left"/>
    </w:pPr>
    <w:rPr>
      <w:sz w:val="20"/>
      <w:szCs w:val="20"/>
    </w:rPr>
  </w:style>
  <w:style w:type="paragraph" w:styleId="Explorateurdedocuments">
    <w:name w:val="Document Map"/>
    <w:basedOn w:val="Normal"/>
    <w:link w:val="ExplorateurdedocumentsCar"/>
    <w:uiPriority w:val="99"/>
    <w:semiHidden/>
    <w:unhideWhenUsed/>
    <w:rsid w:val="000F0051"/>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0F005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186D0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86D08"/>
    <w:rPr>
      <w:rFonts w:ascii="Times New Roman" w:hAnsi="Times New Roman" w:cs="Times New Roman"/>
      <w:sz w:val="18"/>
      <w:szCs w:val="18"/>
    </w:rPr>
  </w:style>
  <w:style w:type="table" w:styleId="Grilledutableau">
    <w:name w:val="Table Grid"/>
    <w:basedOn w:val="TableauNormal"/>
    <w:uiPriority w:val="39"/>
    <w:rsid w:val="0011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72F"/>
    <w:rPr>
      <w:sz w:val="18"/>
      <w:szCs w:val="18"/>
    </w:rPr>
  </w:style>
  <w:style w:type="paragraph" w:styleId="Commentaire">
    <w:name w:val="annotation text"/>
    <w:basedOn w:val="Normal"/>
    <w:link w:val="CommentaireCar"/>
    <w:uiPriority w:val="99"/>
    <w:semiHidden/>
    <w:unhideWhenUsed/>
    <w:rsid w:val="007E772F"/>
    <w:pPr>
      <w:spacing w:line="240" w:lineRule="auto"/>
    </w:pPr>
    <w:rPr>
      <w:sz w:val="24"/>
      <w:szCs w:val="24"/>
    </w:rPr>
  </w:style>
  <w:style w:type="character" w:customStyle="1" w:styleId="CommentaireCar">
    <w:name w:val="Commentaire Car"/>
    <w:basedOn w:val="Policepardfaut"/>
    <w:link w:val="Commentaire"/>
    <w:uiPriority w:val="99"/>
    <w:semiHidden/>
    <w:rsid w:val="007E772F"/>
    <w:rPr>
      <w:sz w:val="24"/>
      <w:szCs w:val="24"/>
    </w:rPr>
  </w:style>
  <w:style w:type="paragraph" w:styleId="Objetducommentaire">
    <w:name w:val="annotation subject"/>
    <w:basedOn w:val="Commentaire"/>
    <w:next w:val="Commentaire"/>
    <w:link w:val="ObjetducommentaireCar"/>
    <w:uiPriority w:val="99"/>
    <w:semiHidden/>
    <w:unhideWhenUsed/>
    <w:rsid w:val="007E772F"/>
    <w:rPr>
      <w:b/>
      <w:bCs/>
      <w:sz w:val="20"/>
      <w:szCs w:val="20"/>
    </w:rPr>
  </w:style>
  <w:style w:type="character" w:customStyle="1" w:styleId="ObjetducommentaireCar">
    <w:name w:val="Objet du commentaire Car"/>
    <w:basedOn w:val="CommentaireCar"/>
    <w:link w:val="Objetducommentaire"/>
    <w:uiPriority w:val="99"/>
    <w:semiHidden/>
    <w:rsid w:val="007E772F"/>
    <w:rPr>
      <w:b/>
      <w:bCs/>
      <w:sz w:val="20"/>
      <w:szCs w:val="20"/>
    </w:rPr>
  </w:style>
  <w:style w:type="character" w:styleId="Lienhypertextesuivivisit">
    <w:name w:val="FollowedHyperlink"/>
    <w:basedOn w:val="Policepardfaut"/>
    <w:uiPriority w:val="99"/>
    <w:semiHidden/>
    <w:unhideWhenUsed/>
    <w:rsid w:val="0096769C"/>
    <w:rPr>
      <w:color w:val="800080" w:themeColor="followedHyperlink"/>
      <w:u w:val="single"/>
    </w:rPr>
  </w:style>
  <w:style w:type="table" w:styleId="TableauGrille1Clair-Accentuation1">
    <w:name w:val="Grid Table 1 Light Accent 1"/>
    <w:basedOn w:val="TableauNormal"/>
    <w:uiPriority w:val="46"/>
    <w:rsid w:val="009029D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3-Accentuation1">
    <w:name w:val="Grid Table 3 Accent 1"/>
    <w:basedOn w:val="TableauNormal"/>
    <w:uiPriority w:val="48"/>
    <w:rsid w:val="009029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5Fonc">
    <w:name w:val="Grid Table 5 Dark"/>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636" w:themeFill="text1"/>
      </w:tcPr>
    </w:tblStylePr>
    <w:tblStylePr w:type="band1Vert">
      <w:tblPr/>
      <w:tcPr>
        <w:shd w:val="clear" w:color="auto" w:fill="AEAEAE" w:themeFill="text1" w:themeFillTint="66"/>
      </w:tcPr>
    </w:tblStylePr>
    <w:tblStylePr w:type="band1Horz">
      <w:tblPr/>
      <w:tcPr>
        <w:shd w:val="clear" w:color="auto" w:fill="AEAEAE" w:themeFill="text1" w:themeFillTint="66"/>
      </w:tcPr>
    </w:tblStylePr>
  </w:style>
  <w:style w:type="table" w:styleId="TableauGrille5Fonc-Accentuation1">
    <w:name w:val="Grid Table 5 Dark Accent 1"/>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2-Accentuation2">
    <w:name w:val="Grid Table 2 Accent 2"/>
    <w:basedOn w:val="TableauNormal"/>
    <w:uiPriority w:val="47"/>
    <w:rsid w:val="00947D1F"/>
    <w:pPr>
      <w:spacing w:after="0" w:line="240" w:lineRule="auto"/>
    </w:pPr>
    <w:tblPr>
      <w:tblStyleRowBandSize w:val="1"/>
      <w:tblStyleColBandSize w:val="1"/>
      <w:tblBorders>
        <w:top w:val="single" w:sz="2" w:space="0" w:color="FFBD66" w:themeColor="accent2" w:themeTint="99"/>
        <w:bottom w:val="single" w:sz="2" w:space="0" w:color="FFBD66" w:themeColor="accent2" w:themeTint="99"/>
        <w:insideH w:val="single" w:sz="2" w:space="0" w:color="FFBD66" w:themeColor="accent2" w:themeTint="99"/>
        <w:insideV w:val="single" w:sz="2" w:space="0" w:color="FFBD66" w:themeColor="accent2" w:themeTint="99"/>
      </w:tblBorders>
    </w:tblPr>
    <w:tblStylePr w:type="firstRow">
      <w:rPr>
        <w:b/>
        <w:bCs/>
      </w:rPr>
      <w:tblPr/>
      <w:tcPr>
        <w:tcBorders>
          <w:top w:val="nil"/>
          <w:bottom w:val="single" w:sz="12" w:space="0" w:color="FFBD66" w:themeColor="accent2" w:themeTint="99"/>
          <w:insideH w:val="nil"/>
          <w:insideV w:val="nil"/>
        </w:tcBorders>
        <w:shd w:val="clear" w:color="auto" w:fill="FFFFFF" w:themeFill="background1"/>
      </w:tcPr>
    </w:tblStylePr>
    <w:tblStylePr w:type="lastRow">
      <w:rPr>
        <w:b/>
        <w:bCs/>
      </w:rPr>
      <w:tblPr/>
      <w:tcPr>
        <w:tcBorders>
          <w:top w:val="double" w:sz="2" w:space="0" w:color="FFBD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table" w:styleId="TableauGrille3-Accentuation2">
    <w:name w:val="Grid Table 3 Accent 2"/>
    <w:basedOn w:val="TableauNormal"/>
    <w:uiPriority w:val="48"/>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C" w:themeFill="accent2" w:themeFillTint="33"/>
      </w:tcPr>
    </w:tblStylePr>
    <w:tblStylePr w:type="band1Horz">
      <w:tblPr/>
      <w:tcPr>
        <w:shd w:val="clear" w:color="auto" w:fill="FFE9CC" w:themeFill="accent2" w:themeFillTint="33"/>
      </w:tcPr>
    </w:tblStylePr>
    <w:tblStylePr w:type="neCell">
      <w:tblPr/>
      <w:tcPr>
        <w:tcBorders>
          <w:bottom w:val="single" w:sz="4" w:space="0" w:color="FFBD66" w:themeColor="accent2" w:themeTint="99"/>
        </w:tcBorders>
      </w:tcPr>
    </w:tblStylePr>
    <w:tblStylePr w:type="nwCell">
      <w:tblPr/>
      <w:tcPr>
        <w:tcBorders>
          <w:bottom w:val="single" w:sz="4" w:space="0" w:color="FFBD66" w:themeColor="accent2" w:themeTint="99"/>
        </w:tcBorders>
      </w:tcPr>
    </w:tblStylePr>
    <w:tblStylePr w:type="seCell">
      <w:tblPr/>
      <w:tcPr>
        <w:tcBorders>
          <w:top w:val="single" w:sz="4" w:space="0" w:color="FFBD66" w:themeColor="accent2" w:themeTint="99"/>
        </w:tcBorders>
      </w:tcPr>
    </w:tblStylePr>
    <w:tblStylePr w:type="swCell">
      <w:tblPr/>
      <w:tcPr>
        <w:tcBorders>
          <w:top w:val="single" w:sz="4" w:space="0" w:color="FFBD66" w:themeColor="accent2" w:themeTint="99"/>
        </w:tcBorders>
      </w:tcPr>
    </w:tblStylePr>
  </w:style>
  <w:style w:type="table" w:styleId="TableauGrille4-Accentuation2">
    <w:name w:val="Grid Table 4 Accent 2"/>
    <w:basedOn w:val="TableauNormal"/>
    <w:uiPriority w:val="49"/>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color w:val="FFFFFF" w:themeColor="background1"/>
      </w:rPr>
      <w:tblPr/>
      <w:tcPr>
        <w:tcBorders>
          <w:top w:val="single" w:sz="4" w:space="0" w:color="FF9200" w:themeColor="accent2"/>
          <w:left w:val="single" w:sz="4" w:space="0" w:color="FF9200" w:themeColor="accent2"/>
          <w:bottom w:val="single" w:sz="4" w:space="0" w:color="FF9200" w:themeColor="accent2"/>
          <w:right w:val="single" w:sz="4" w:space="0" w:color="FF9200" w:themeColor="accent2"/>
          <w:insideH w:val="nil"/>
          <w:insideV w:val="nil"/>
        </w:tcBorders>
        <w:shd w:val="clear" w:color="auto" w:fill="FF9200" w:themeFill="accent2"/>
      </w:tcPr>
    </w:tblStylePr>
    <w:tblStylePr w:type="lastRow">
      <w:rPr>
        <w:b/>
        <w:bCs/>
      </w:rPr>
      <w:tblPr/>
      <w:tcPr>
        <w:tcBorders>
          <w:top w:val="double" w:sz="4" w:space="0" w:color="FF9200" w:themeColor="accent2"/>
        </w:tcBorders>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paragraph" w:styleId="NormalWeb">
    <w:name w:val="Normal (Web)"/>
    <w:basedOn w:val="Normal"/>
    <w:uiPriority w:val="99"/>
    <w:unhideWhenUsed/>
    <w:rsid w:val="000B4882"/>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prix">
    <w:name w:val="prix"/>
    <w:basedOn w:val="Policepardfaut"/>
    <w:rsid w:val="00C22A65"/>
    <w:rPr>
      <w:sz w:val="16"/>
      <w:szCs w:val="16"/>
    </w:rPr>
  </w:style>
  <w:style w:type="paragraph" w:styleId="Listepuces2">
    <w:name w:val="List Bullet 2"/>
    <w:basedOn w:val="Normal"/>
    <w:uiPriority w:val="36"/>
    <w:unhideWhenUsed/>
    <w:rsid w:val="00161444"/>
    <w:pPr>
      <w:numPr>
        <w:numId w:val="7"/>
      </w:numPr>
      <w:spacing w:before="60" w:after="60" w:line="240" w:lineRule="auto"/>
      <w:ind w:left="431" w:hanging="505"/>
      <w:jc w:val="left"/>
    </w:pPr>
    <w:rPr>
      <w:rFonts w:ascii="Century Gothic" w:eastAsia="Times New Roman" w:hAnsi="Century Gothic" w:cs="Times New Roman"/>
      <w:b/>
      <w:color w:val="808080"/>
      <w:sz w:val="22"/>
      <w:szCs w:val="24"/>
      <w:lang w:eastAsia="fr-FR"/>
    </w:rPr>
  </w:style>
  <w:style w:type="paragraph" w:styleId="Listepuces5">
    <w:name w:val="List Bullet 5"/>
    <w:basedOn w:val="Normal"/>
    <w:uiPriority w:val="36"/>
    <w:unhideWhenUsed/>
    <w:rsid w:val="00161444"/>
    <w:pPr>
      <w:numPr>
        <w:numId w:val="5"/>
      </w:numPr>
      <w:spacing w:after="0" w:line="240" w:lineRule="auto"/>
      <w:jc w:val="left"/>
    </w:pPr>
    <w:rPr>
      <w:rFonts w:ascii="Times New Roman" w:eastAsia="Times New Roman" w:hAnsi="Times New Roman" w:cs="Times New Roman"/>
      <w:sz w:val="24"/>
      <w:szCs w:val="24"/>
      <w:lang w:eastAsia="fr-FR"/>
    </w:rPr>
  </w:style>
  <w:style w:type="paragraph" w:styleId="Corpsdetexte">
    <w:name w:val="Body Text"/>
    <w:basedOn w:val="Normal"/>
    <w:link w:val="CorpsdetexteCar"/>
    <w:autoRedefine/>
    <w:rsid w:val="007F03E5"/>
    <w:pPr>
      <w:numPr>
        <w:numId w:val="16"/>
      </w:numPr>
      <w:spacing w:before="120" w:after="120"/>
    </w:pPr>
    <w:rPr>
      <w:sz w:val="20"/>
    </w:rPr>
  </w:style>
  <w:style w:type="character" w:customStyle="1" w:styleId="CorpsdetexteCar">
    <w:name w:val="Corps de texte Car"/>
    <w:basedOn w:val="Policepardfaut"/>
    <w:link w:val="Corpsdetexte"/>
    <w:rsid w:val="007F03E5"/>
    <w:rPr>
      <w:sz w:val="20"/>
    </w:rPr>
  </w:style>
  <w:style w:type="paragraph" w:styleId="Corpsdetexte2">
    <w:name w:val="Body Text 2"/>
    <w:basedOn w:val="Normal"/>
    <w:link w:val="Corpsdetexte2Car"/>
    <w:rsid w:val="00161444"/>
    <w:pPr>
      <w:tabs>
        <w:tab w:val="left" w:pos="0"/>
        <w:tab w:val="left" w:pos="284"/>
      </w:tabs>
      <w:spacing w:after="0" w:line="240" w:lineRule="auto"/>
      <w:jc w:val="left"/>
    </w:pPr>
    <w:rPr>
      <w:rFonts w:ascii="Century Gothic" w:eastAsia="Times" w:hAnsi="Century Gothic" w:cs="Times New Roman"/>
      <w:b/>
      <w:sz w:val="22"/>
      <w:szCs w:val="24"/>
      <w:lang w:eastAsia="fr-FR"/>
    </w:rPr>
  </w:style>
  <w:style w:type="character" w:customStyle="1" w:styleId="Corpsdetexte2Car">
    <w:name w:val="Corps de texte 2 Car"/>
    <w:basedOn w:val="Policepardfaut"/>
    <w:link w:val="Corpsdetexte2"/>
    <w:rsid w:val="00161444"/>
    <w:rPr>
      <w:rFonts w:ascii="Century Gothic" w:eastAsia="Times" w:hAnsi="Century Gothic" w:cs="Times New Roman"/>
      <w:b/>
      <w:szCs w:val="24"/>
      <w:lang w:eastAsia="fr-FR"/>
    </w:rPr>
  </w:style>
  <w:style w:type="paragraph" w:customStyle="1" w:styleId="Conseiletattention">
    <w:name w:val="Conseil et attention"/>
    <w:basedOn w:val="Normal"/>
    <w:autoRedefine/>
    <w:rsid w:val="00C860F2"/>
    <w:pPr>
      <w:pBdr>
        <w:left w:val="single" w:sz="48" w:space="16" w:color="C0C0C0"/>
      </w:pBdr>
      <w:spacing w:before="360" w:after="240" w:line="240" w:lineRule="auto"/>
      <w:ind w:left="709" w:right="1400"/>
    </w:pPr>
    <w:rPr>
      <w:rFonts w:asciiTheme="majorHAnsi" w:eastAsia="Times New Roman" w:hAnsiTheme="majorHAnsi" w:cs="Times New Roman"/>
      <w:color w:val="FF6600"/>
      <w:sz w:val="18"/>
      <w:szCs w:val="24"/>
      <w:lang w:eastAsia="fr-FR"/>
    </w:rPr>
  </w:style>
  <w:style w:type="paragraph" w:customStyle="1" w:styleId="Fichier">
    <w:name w:val="Fichier"/>
    <w:basedOn w:val="Corpsdetexte"/>
    <w:autoRedefine/>
    <w:rsid w:val="00161444"/>
    <w:pPr>
      <w:numPr>
        <w:numId w:val="6"/>
      </w:numPr>
      <w:spacing w:after="220" w:line="220" w:lineRule="atLeast"/>
      <w:ind w:left="1560" w:right="-474" w:firstLine="0"/>
    </w:pPr>
  </w:style>
  <w:style w:type="paragraph" w:customStyle="1" w:styleId="STYLEPUCE">
    <w:name w:val="STYLE PUCE"/>
    <w:basedOn w:val="Normal"/>
    <w:qFormat/>
    <w:rsid w:val="009855E1"/>
    <w:pPr>
      <w:widowControl w:val="0"/>
      <w:numPr>
        <w:numId w:val="8"/>
      </w:numPr>
      <w:autoSpaceDE w:val="0"/>
      <w:autoSpaceDN w:val="0"/>
      <w:adjustRightInd w:val="0"/>
      <w:spacing w:before="120" w:after="120" w:line="280" w:lineRule="exact"/>
    </w:pPr>
    <w:rPr>
      <w:rFonts w:eastAsia="Cambria" w:cs="Verdana"/>
      <w:sz w:val="20"/>
      <w:szCs w:val="20"/>
      <w:lang w:eastAsia="fr-FR"/>
    </w:rPr>
  </w:style>
  <w:style w:type="paragraph" w:customStyle="1" w:styleId="Bonnepratique">
    <w:name w:val="Bonne pratique"/>
    <w:basedOn w:val="Normal"/>
    <w:autoRedefine/>
    <w:qFormat/>
    <w:rsid w:val="0089172C"/>
    <w:pPr>
      <w:pBdr>
        <w:left w:val="single" w:sz="12" w:space="4" w:color="FFC000"/>
      </w:pBdr>
      <w:spacing w:before="360"/>
      <w:ind w:left="709"/>
    </w:pPr>
  </w:style>
  <w:style w:type="paragraph" w:customStyle="1" w:styleId="tramedefonddispositionlgales">
    <w:name w:val="trame de fond disposition légales"/>
    <w:basedOn w:val="Normal"/>
    <w:qFormat/>
    <w:rsid w:val="00E75B89"/>
    <w:pPr>
      <w:shd w:val="solid" w:color="FFC000" w:fill="auto"/>
    </w:pPr>
    <w:rPr>
      <w:sz w:val="16"/>
    </w:rPr>
  </w:style>
  <w:style w:type="paragraph" w:customStyle="1" w:styleId="Style1">
    <w:name w:val="Style1"/>
    <w:basedOn w:val="tramedefonddispositionlgales"/>
    <w:qFormat/>
    <w:rsid w:val="00263E75"/>
    <w:rPr>
      <w:smallCaps/>
    </w:rPr>
  </w:style>
  <w:style w:type="paragraph" w:customStyle="1" w:styleId="puce">
    <w:name w:val="puce"/>
    <w:basedOn w:val="Corps"/>
    <w:autoRedefine/>
    <w:qFormat/>
    <w:rsid w:val="005D676F"/>
    <w:pPr>
      <w:numPr>
        <w:numId w:val="10"/>
      </w:numPr>
    </w:pPr>
    <w:rPr>
      <w:b/>
      <w:sz w:val="22"/>
      <w:u w:val="single"/>
    </w:rPr>
  </w:style>
  <w:style w:type="character" w:customStyle="1" w:styleId="apple-converted-space">
    <w:name w:val="apple-converted-space"/>
    <w:basedOn w:val="Policepardfaut"/>
    <w:rsid w:val="00305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4865">
      <w:bodyDiv w:val="1"/>
      <w:marLeft w:val="0"/>
      <w:marRight w:val="0"/>
      <w:marTop w:val="0"/>
      <w:marBottom w:val="0"/>
      <w:divBdr>
        <w:top w:val="none" w:sz="0" w:space="0" w:color="auto"/>
        <w:left w:val="none" w:sz="0" w:space="0" w:color="auto"/>
        <w:bottom w:val="none" w:sz="0" w:space="0" w:color="auto"/>
        <w:right w:val="none" w:sz="0" w:space="0" w:color="auto"/>
      </w:divBdr>
    </w:div>
    <w:div w:id="325138004">
      <w:bodyDiv w:val="1"/>
      <w:marLeft w:val="0"/>
      <w:marRight w:val="0"/>
      <w:marTop w:val="0"/>
      <w:marBottom w:val="0"/>
      <w:divBdr>
        <w:top w:val="none" w:sz="0" w:space="0" w:color="auto"/>
        <w:left w:val="none" w:sz="0" w:space="0" w:color="auto"/>
        <w:bottom w:val="none" w:sz="0" w:space="0" w:color="auto"/>
        <w:right w:val="none" w:sz="0" w:space="0" w:color="auto"/>
      </w:divBdr>
    </w:div>
    <w:div w:id="403181977">
      <w:bodyDiv w:val="1"/>
      <w:marLeft w:val="0"/>
      <w:marRight w:val="0"/>
      <w:marTop w:val="0"/>
      <w:marBottom w:val="0"/>
      <w:divBdr>
        <w:top w:val="none" w:sz="0" w:space="0" w:color="auto"/>
        <w:left w:val="none" w:sz="0" w:space="0" w:color="auto"/>
        <w:bottom w:val="none" w:sz="0" w:space="0" w:color="auto"/>
        <w:right w:val="none" w:sz="0" w:space="0" w:color="auto"/>
      </w:divBdr>
      <w:divsChild>
        <w:div w:id="1356274117">
          <w:marLeft w:val="0"/>
          <w:marRight w:val="0"/>
          <w:marTop w:val="150"/>
          <w:marBottom w:val="0"/>
          <w:divBdr>
            <w:top w:val="none" w:sz="0" w:space="0" w:color="auto"/>
            <w:left w:val="none" w:sz="0" w:space="0" w:color="auto"/>
            <w:bottom w:val="none" w:sz="0" w:space="0" w:color="auto"/>
            <w:right w:val="none" w:sz="0" w:space="0" w:color="auto"/>
          </w:divBdr>
        </w:div>
      </w:divsChild>
    </w:div>
    <w:div w:id="483862122">
      <w:bodyDiv w:val="1"/>
      <w:marLeft w:val="0"/>
      <w:marRight w:val="0"/>
      <w:marTop w:val="0"/>
      <w:marBottom w:val="0"/>
      <w:divBdr>
        <w:top w:val="none" w:sz="0" w:space="0" w:color="auto"/>
        <w:left w:val="none" w:sz="0" w:space="0" w:color="auto"/>
        <w:bottom w:val="none" w:sz="0" w:space="0" w:color="auto"/>
        <w:right w:val="none" w:sz="0" w:space="0" w:color="auto"/>
      </w:divBdr>
    </w:div>
    <w:div w:id="852299817">
      <w:bodyDiv w:val="1"/>
      <w:marLeft w:val="0"/>
      <w:marRight w:val="0"/>
      <w:marTop w:val="0"/>
      <w:marBottom w:val="0"/>
      <w:divBdr>
        <w:top w:val="none" w:sz="0" w:space="0" w:color="auto"/>
        <w:left w:val="none" w:sz="0" w:space="0" w:color="auto"/>
        <w:bottom w:val="none" w:sz="0" w:space="0" w:color="auto"/>
        <w:right w:val="none" w:sz="0" w:space="0" w:color="auto"/>
      </w:divBdr>
    </w:div>
    <w:div w:id="961110885">
      <w:bodyDiv w:val="1"/>
      <w:marLeft w:val="0"/>
      <w:marRight w:val="0"/>
      <w:marTop w:val="0"/>
      <w:marBottom w:val="0"/>
      <w:divBdr>
        <w:top w:val="none" w:sz="0" w:space="0" w:color="auto"/>
        <w:left w:val="none" w:sz="0" w:space="0" w:color="auto"/>
        <w:bottom w:val="none" w:sz="0" w:space="0" w:color="auto"/>
        <w:right w:val="none" w:sz="0" w:space="0" w:color="auto"/>
      </w:divBdr>
    </w:div>
    <w:div w:id="1090195316">
      <w:bodyDiv w:val="1"/>
      <w:marLeft w:val="0"/>
      <w:marRight w:val="0"/>
      <w:marTop w:val="0"/>
      <w:marBottom w:val="0"/>
      <w:divBdr>
        <w:top w:val="none" w:sz="0" w:space="0" w:color="auto"/>
        <w:left w:val="none" w:sz="0" w:space="0" w:color="auto"/>
        <w:bottom w:val="none" w:sz="0" w:space="0" w:color="auto"/>
        <w:right w:val="none" w:sz="0" w:space="0" w:color="auto"/>
      </w:divBdr>
    </w:div>
    <w:div w:id="1122697966">
      <w:bodyDiv w:val="1"/>
      <w:marLeft w:val="0"/>
      <w:marRight w:val="0"/>
      <w:marTop w:val="0"/>
      <w:marBottom w:val="0"/>
      <w:divBdr>
        <w:top w:val="none" w:sz="0" w:space="0" w:color="auto"/>
        <w:left w:val="none" w:sz="0" w:space="0" w:color="auto"/>
        <w:bottom w:val="none" w:sz="0" w:space="0" w:color="auto"/>
        <w:right w:val="none" w:sz="0" w:space="0" w:color="auto"/>
      </w:divBdr>
    </w:div>
    <w:div w:id="1170220500">
      <w:bodyDiv w:val="1"/>
      <w:marLeft w:val="0"/>
      <w:marRight w:val="0"/>
      <w:marTop w:val="0"/>
      <w:marBottom w:val="0"/>
      <w:divBdr>
        <w:top w:val="none" w:sz="0" w:space="0" w:color="auto"/>
        <w:left w:val="none" w:sz="0" w:space="0" w:color="auto"/>
        <w:bottom w:val="none" w:sz="0" w:space="0" w:color="auto"/>
        <w:right w:val="none" w:sz="0" w:space="0" w:color="auto"/>
      </w:divBdr>
    </w:div>
    <w:div w:id="1205600581">
      <w:bodyDiv w:val="1"/>
      <w:marLeft w:val="0"/>
      <w:marRight w:val="0"/>
      <w:marTop w:val="0"/>
      <w:marBottom w:val="0"/>
      <w:divBdr>
        <w:top w:val="none" w:sz="0" w:space="0" w:color="auto"/>
        <w:left w:val="none" w:sz="0" w:space="0" w:color="auto"/>
        <w:bottom w:val="none" w:sz="0" w:space="0" w:color="auto"/>
        <w:right w:val="none" w:sz="0" w:space="0" w:color="auto"/>
      </w:divBdr>
    </w:div>
    <w:div w:id="1207251717">
      <w:bodyDiv w:val="1"/>
      <w:marLeft w:val="0"/>
      <w:marRight w:val="0"/>
      <w:marTop w:val="0"/>
      <w:marBottom w:val="0"/>
      <w:divBdr>
        <w:top w:val="none" w:sz="0" w:space="0" w:color="auto"/>
        <w:left w:val="none" w:sz="0" w:space="0" w:color="auto"/>
        <w:bottom w:val="none" w:sz="0" w:space="0" w:color="auto"/>
        <w:right w:val="none" w:sz="0" w:space="0" w:color="auto"/>
      </w:divBdr>
    </w:div>
    <w:div w:id="1357385378">
      <w:bodyDiv w:val="1"/>
      <w:marLeft w:val="0"/>
      <w:marRight w:val="0"/>
      <w:marTop w:val="0"/>
      <w:marBottom w:val="0"/>
      <w:divBdr>
        <w:top w:val="none" w:sz="0" w:space="0" w:color="auto"/>
        <w:left w:val="none" w:sz="0" w:space="0" w:color="auto"/>
        <w:bottom w:val="none" w:sz="0" w:space="0" w:color="auto"/>
        <w:right w:val="none" w:sz="0" w:space="0" w:color="auto"/>
      </w:divBdr>
    </w:div>
    <w:div w:id="1447390688">
      <w:bodyDiv w:val="1"/>
      <w:marLeft w:val="0"/>
      <w:marRight w:val="0"/>
      <w:marTop w:val="0"/>
      <w:marBottom w:val="0"/>
      <w:divBdr>
        <w:top w:val="none" w:sz="0" w:space="0" w:color="auto"/>
        <w:left w:val="none" w:sz="0" w:space="0" w:color="auto"/>
        <w:bottom w:val="none" w:sz="0" w:space="0" w:color="auto"/>
        <w:right w:val="none" w:sz="0" w:space="0" w:color="auto"/>
      </w:divBdr>
    </w:div>
    <w:div w:id="1467044386">
      <w:bodyDiv w:val="1"/>
      <w:marLeft w:val="0"/>
      <w:marRight w:val="0"/>
      <w:marTop w:val="0"/>
      <w:marBottom w:val="0"/>
      <w:divBdr>
        <w:top w:val="none" w:sz="0" w:space="0" w:color="auto"/>
        <w:left w:val="none" w:sz="0" w:space="0" w:color="auto"/>
        <w:bottom w:val="none" w:sz="0" w:space="0" w:color="auto"/>
        <w:right w:val="none" w:sz="0" w:space="0" w:color="auto"/>
      </w:divBdr>
    </w:div>
    <w:div w:id="1549875935">
      <w:bodyDiv w:val="1"/>
      <w:marLeft w:val="0"/>
      <w:marRight w:val="0"/>
      <w:marTop w:val="0"/>
      <w:marBottom w:val="0"/>
      <w:divBdr>
        <w:top w:val="none" w:sz="0" w:space="0" w:color="auto"/>
        <w:left w:val="none" w:sz="0" w:space="0" w:color="auto"/>
        <w:bottom w:val="none" w:sz="0" w:space="0" w:color="auto"/>
        <w:right w:val="none" w:sz="0" w:space="0" w:color="auto"/>
      </w:divBdr>
    </w:div>
    <w:div w:id="1648588602">
      <w:bodyDiv w:val="1"/>
      <w:marLeft w:val="0"/>
      <w:marRight w:val="0"/>
      <w:marTop w:val="0"/>
      <w:marBottom w:val="0"/>
      <w:divBdr>
        <w:top w:val="none" w:sz="0" w:space="0" w:color="auto"/>
        <w:left w:val="none" w:sz="0" w:space="0" w:color="auto"/>
        <w:bottom w:val="none" w:sz="0" w:space="0" w:color="auto"/>
        <w:right w:val="none" w:sz="0" w:space="0" w:color="auto"/>
      </w:divBdr>
    </w:div>
    <w:div w:id="1897858859">
      <w:bodyDiv w:val="1"/>
      <w:marLeft w:val="0"/>
      <w:marRight w:val="0"/>
      <w:marTop w:val="0"/>
      <w:marBottom w:val="0"/>
      <w:divBdr>
        <w:top w:val="none" w:sz="0" w:space="0" w:color="auto"/>
        <w:left w:val="none" w:sz="0" w:space="0" w:color="auto"/>
        <w:bottom w:val="none" w:sz="0" w:space="0" w:color="auto"/>
        <w:right w:val="none" w:sz="0" w:space="0" w:color="auto"/>
      </w:divBdr>
    </w:div>
    <w:div w:id="1974600829">
      <w:bodyDiv w:val="1"/>
      <w:marLeft w:val="0"/>
      <w:marRight w:val="0"/>
      <w:marTop w:val="0"/>
      <w:marBottom w:val="0"/>
      <w:divBdr>
        <w:top w:val="none" w:sz="0" w:space="0" w:color="auto"/>
        <w:left w:val="none" w:sz="0" w:space="0" w:color="auto"/>
        <w:bottom w:val="none" w:sz="0" w:space="0" w:color="auto"/>
        <w:right w:val="none" w:sz="0" w:space="0" w:color="auto"/>
      </w:divBdr>
    </w:div>
    <w:div w:id="1974679596">
      <w:bodyDiv w:val="1"/>
      <w:marLeft w:val="0"/>
      <w:marRight w:val="0"/>
      <w:marTop w:val="0"/>
      <w:marBottom w:val="0"/>
      <w:divBdr>
        <w:top w:val="none" w:sz="0" w:space="0" w:color="auto"/>
        <w:left w:val="none" w:sz="0" w:space="0" w:color="auto"/>
        <w:bottom w:val="none" w:sz="0" w:space="0" w:color="auto"/>
        <w:right w:val="none" w:sz="0" w:space="0" w:color="auto"/>
      </w:divBdr>
    </w:div>
    <w:div w:id="1985694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vanevigni/Library/Group%20Containers/UBF8T346G9.Office/User%20Content.localized/Templates.localized/RHINFOGE.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FNGE EFFECTIF">
  <a:themeElements>
    <a:clrScheme name="fnge 2">
      <a:dk1>
        <a:srgbClr val="363636"/>
      </a:dk1>
      <a:lt1>
        <a:sysClr val="window" lastClr="FFFFFF"/>
      </a:lt1>
      <a:dk2>
        <a:srgbClr val="1F497D"/>
      </a:dk2>
      <a:lt2>
        <a:srgbClr val="EEECE1"/>
      </a:lt2>
      <a:accent1>
        <a:srgbClr val="4F81BD"/>
      </a:accent1>
      <a:accent2>
        <a:srgbClr val="FF9200"/>
      </a:accent2>
      <a:accent3>
        <a:srgbClr val="BCB912"/>
      </a:accent3>
      <a:accent4>
        <a:srgbClr val="542C1B"/>
      </a:accent4>
      <a:accent5>
        <a:srgbClr val="4BACC6"/>
      </a:accent5>
      <a:accent6>
        <a:srgbClr val="410626"/>
      </a:accent6>
      <a:hlink>
        <a:srgbClr val="0000FF"/>
      </a:hlink>
      <a:folHlink>
        <a:srgbClr val="800080"/>
      </a:folHlink>
    </a:clrScheme>
    <a:fontScheme name="Personnalisé 1">
      <a:majorFont>
        <a:latin typeface="Cabin"/>
        <a:ea typeface=""/>
        <a:cs typeface=""/>
      </a:majorFont>
      <a:minorFont>
        <a:latin typeface="Cabin"/>
        <a:ea typeface=""/>
        <a:cs typeface=""/>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851E1D-E0CF-2E4C-AC9D-9DE41EB48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RHINFOGE.dotx</Template>
  <TotalTime>4</TotalTime>
  <Pages>4</Pages>
  <Words>1150</Words>
  <Characters>6327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Manager/>
  <Company>CRGE RHINFOGE</Company>
  <LinksUpToDate>false</LinksUpToDate>
  <CharactersWithSpaces>7463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Dossiers juridiques Forum RH</dc:subject>
  <dc:creator>Laurévane VIGNI</dc:creator>
  <cp:keywords/>
  <dc:description/>
  <cp:lastModifiedBy>Isabelle Le Faucheur</cp:lastModifiedBy>
  <cp:revision>2</cp:revision>
  <cp:lastPrinted>2017-12-01T09:30:00Z</cp:lastPrinted>
  <dcterms:created xsi:type="dcterms:W3CDTF">2018-04-20T08:34:00Z</dcterms:created>
  <dcterms:modified xsi:type="dcterms:W3CDTF">2018-04-27T08:29:00Z</dcterms:modified>
  <cp:category/>
</cp:coreProperties>
</file>