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9DD" w:rsidRDefault="00E212D5" w:rsidP="00E212D5">
      <w:pPr>
        <w:pStyle w:val="Titre3"/>
      </w:pPr>
      <w:r w:rsidRPr="00E212D5">
        <w:t>MODÈLE DE LETTRE DE LICENCIEMENT POUR INAPTITUDE - ARTICLES L. 1226-2-1 (INAPTITUDE D'ORIGINE NON PROFESSIONNELLE) ET L. 1226-12 DU CODE DU TRAVAIL (INAPTITUDE D'ORIGINE PROFESSIONNELLE)</w:t>
      </w:r>
    </w:p>
    <w:p w:rsidR="00AE4395" w:rsidRDefault="00AE4395" w:rsidP="00E212D5"/>
    <w:p w:rsidR="00E212D5" w:rsidRDefault="00E212D5" w:rsidP="00E212D5">
      <w:bookmarkStart w:id="0" w:name="_GoBack"/>
      <w:bookmarkEnd w:id="0"/>
      <w:r>
        <w:t>« L'application du présent modèle est sans incidence sur l'application des stipulations conventionnelles ou contractuelles plus favorables applicables au contrat de travail du salarié licencié.</w:t>
      </w:r>
    </w:p>
    <w:p w:rsidR="00E212D5" w:rsidRDefault="00E212D5" w:rsidP="00E212D5">
      <w:r>
        <w:t>S'agissant d'un licenciement pour inaptitude, l'employeur doit reclasser ou licencier le salarié dans un délai d'un mois à compter de la date du constat de l'inaptitude par le médecin du travail ; à défaut, l'employeur est tenu de reprendre le versement des salaires. »</w:t>
      </w:r>
    </w:p>
    <w:p w:rsidR="00E212D5" w:rsidRDefault="00E212D5" w:rsidP="00E212D5">
      <w:r>
        <w:t>« Lettre recommandée avec avis de réception ou lettre remise contre récépissé (en cas de remise en main propre, la lettre doit être établie en double exemplaire et celui de l'employeur doit être accompagné de la mention « reçue le… » avec la signature du salarié ; la lettre ne peut être expédiée ou remise en main propre moins de deux jours ouvrables après l'entretien préalable). »</w:t>
      </w:r>
    </w:p>
    <w:p w:rsidR="00E212D5" w:rsidRDefault="00E212D5" w:rsidP="00E212D5"/>
    <w:p w:rsidR="00E212D5" w:rsidRDefault="00E212D5" w:rsidP="00E212D5">
      <w:r>
        <w:t>« Dénomination sociale</w:t>
      </w:r>
    </w:p>
    <w:p w:rsidR="00E212D5" w:rsidRDefault="00E212D5" w:rsidP="00E212D5">
      <w:r>
        <w:t>Adresse du siège social de l'entreprise</w:t>
      </w:r>
    </w:p>
    <w:p w:rsidR="00E212D5" w:rsidRDefault="00E212D5" w:rsidP="00E212D5">
      <w:pPr>
        <w:jc w:val="right"/>
      </w:pPr>
      <w:r>
        <w:t>Identité du salarié</w:t>
      </w:r>
    </w:p>
    <w:p w:rsidR="00E212D5" w:rsidRDefault="00E212D5" w:rsidP="00E212D5">
      <w:pPr>
        <w:jc w:val="right"/>
      </w:pPr>
      <w:r>
        <w:t>Adresse du salarié</w:t>
      </w:r>
    </w:p>
    <w:p w:rsidR="00E212D5" w:rsidRDefault="00E212D5" w:rsidP="00E212D5">
      <w:pPr>
        <w:jc w:val="right"/>
      </w:pPr>
    </w:p>
    <w:p w:rsidR="00E212D5" w:rsidRDefault="00E212D5" w:rsidP="00E212D5">
      <w:pPr>
        <w:jc w:val="right"/>
      </w:pPr>
      <w:r>
        <w:t>Lieu et date</w:t>
      </w:r>
    </w:p>
    <w:p w:rsidR="00E212D5" w:rsidRDefault="00E212D5" w:rsidP="00E212D5">
      <w:r w:rsidRPr="00E212D5">
        <w:rPr>
          <w:b/>
          <w:u w:val="single"/>
        </w:rPr>
        <w:t>Objet</w:t>
      </w:r>
      <w:r>
        <w:t xml:space="preserve"> : notification d'un licenciement pour inaptitude et impossibilité de reclassement [ou] pour inaptitude (en présence d'une dispense de reclassement)</w:t>
      </w:r>
    </w:p>
    <w:p w:rsidR="00E212D5" w:rsidRDefault="00E212D5" w:rsidP="00E212D5">
      <w:r>
        <w:t xml:space="preserve"> « Madame, Monsieur…,</w:t>
      </w:r>
    </w:p>
    <w:p w:rsidR="00E212D5" w:rsidRDefault="00E212D5" w:rsidP="00E212D5">
      <w:proofErr w:type="gramStart"/>
      <w:r>
        <w:t>Suite à</w:t>
      </w:r>
      <w:proofErr w:type="gramEnd"/>
      <w:r>
        <w:t xml:space="preserve"> notre entretien qui s'est tenu le … (date à compléter), nous vous informons de notre décision de vous licencier, en raison de votre inaptitude à occuper votre emploi, constatée le … (date à compléter) par le médecin du travail et en raison de l'impossibilité de vous reclasser. »</w:t>
      </w:r>
    </w:p>
    <w:p w:rsidR="00E212D5" w:rsidRDefault="00E212D5" w:rsidP="00E212D5">
      <w:r>
        <w:t>[Ou]</w:t>
      </w:r>
    </w:p>
    <w:p w:rsidR="00E212D5" w:rsidRDefault="00E212D5" w:rsidP="00E212D5">
      <w:r w:rsidRPr="00E212D5">
        <w:rPr>
          <w:b/>
          <w:u w:val="single"/>
        </w:rPr>
        <w:t>Si le salarié ne s'est pas présenté à l'entretien préalable,</w:t>
      </w:r>
      <w:r>
        <w:t xml:space="preserve"> indiquer : « Nous vous avons convoqué à un entretien préalable en date du … auquel vous ne vous êtes pas présenté. Nous vous informons, par la présente, de notre décision de vous licencier en raison de votre inaptitude à occuper votre emploi, constatée le … (date à compléter) par le médecin du travail et en raison de l'impossibilité de vous reclasser. »</w:t>
      </w:r>
    </w:p>
    <w:p w:rsidR="00E212D5" w:rsidRDefault="00E212D5" w:rsidP="00E212D5">
      <w:r>
        <w:t>Puis expliciter dans les deux cas :</w:t>
      </w:r>
    </w:p>
    <w:p w:rsidR="00E212D5" w:rsidRDefault="00E212D5" w:rsidP="00E212D5">
      <w:r>
        <w:t xml:space="preserve">« En effet, les recherches qui ont été menées en vue de votre reclassement, après consultation du comité social et économique (s'il existe), tenant compte des conclusions du médecin du travail ainsi que de nos échanges, n'ont pas permis de trouver un autre emploi approprié à vos capacités, parmi les emplois disponibles (préciser, le cas échéant, les recherches effectuées et le contenu des échanges avec le salarié et </w:t>
      </w:r>
      <w:r>
        <w:lastRenderedPageBreak/>
        <w:t>le médecin du travail. Si l'entreprise appartient à un groupe de sociétés, préciser quelles ont été les recherches effectuées dans les autres entreprises du groupe, situées sur le territoire national : sociétés contactées, dates, réponses, etc.- voir les articles L. 1226-2 et L. 1226-10 du code du travail).</w:t>
      </w:r>
    </w:p>
    <w:p w:rsidR="00E212D5" w:rsidRDefault="00E212D5" w:rsidP="00E212D5">
      <w:r w:rsidRPr="00E212D5">
        <w:rPr>
          <w:b/>
          <w:u w:val="single"/>
        </w:rPr>
        <w:t xml:space="preserve">Dans le cas où le médecin du travail </w:t>
      </w:r>
      <w:r>
        <w:t>a mentionné expressément dans son avis que tout maintien du salarié dans un emploi serait gravement préjudiciable à sa santé ou que l'état de santé du salarié fait obstacle à tout reclassement dans un emploi, remplacer l'énoncé ci-dessus par :</w:t>
      </w:r>
    </w:p>
    <w:p w:rsidR="00E212D5" w:rsidRDefault="00E212D5" w:rsidP="00E212D5">
      <w:r>
        <w:t>« Suite à notre entretien qui s'est tenu le … (date à compléter), nous vous informons de notre décision de vous licencier en raison de votre inaptitude à occuper votre emploi, constatée le … (date à compléter) par le médecin du travail et en raison de l'impossibilité de vous reclasser, compte tenu de la mention expresse dans l'avis du médecin du travail que votre maintien dans un emploi serait gravement préjudiciable à votre santé (ou que votre état de santé fait obstacle à tout reclassement dans un emploi). »</w:t>
      </w:r>
    </w:p>
    <w:p w:rsidR="00E212D5" w:rsidRDefault="00E212D5" w:rsidP="00E212D5">
      <w:r w:rsidRPr="00E212D5">
        <w:rPr>
          <w:b/>
          <w:u w:val="single"/>
        </w:rPr>
        <w:t>Si le salarié est un salarié protégé, ajouter</w:t>
      </w:r>
      <w:r>
        <w:t xml:space="preserve"> :</w:t>
      </w:r>
    </w:p>
    <w:p w:rsidR="00E212D5" w:rsidRDefault="00E212D5" w:rsidP="00E212D5">
      <w:r>
        <w:t>« Votre licenciement a fait l'objet d'une autorisation de l'inspecteur du travail (ou du ministre du travail) en date du … (date à compléter). »</w:t>
      </w:r>
    </w:p>
    <w:p w:rsidR="00E212D5" w:rsidRDefault="00E212D5" w:rsidP="00E212D5">
      <w:r w:rsidRPr="00E212D5">
        <w:rPr>
          <w:b/>
          <w:u w:val="single"/>
        </w:rPr>
        <w:t>Pour l'ensemble des cas</w:t>
      </w:r>
      <w:r>
        <w:t xml:space="preserve"> :</w:t>
      </w:r>
    </w:p>
    <w:p w:rsidR="00E212D5" w:rsidRDefault="00E212D5" w:rsidP="00E212D5">
      <w:r>
        <w:t>« Votre contrat de travail prend fin à la date d'envoi de cette lettre, soit le … (date à compléter). Vous n'effectuerez donc pas de préavis. (Le préavis n'est ni exécuté, ni payé.)) »</w:t>
      </w:r>
    </w:p>
    <w:p w:rsidR="00E212D5" w:rsidRDefault="00E212D5" w:rsidP="00E212D5">
      <w:r w:rsidRPr="00E212D5">
        <w:rPr>
          <w:b/>
          <w:u w:val="single"/>
        </w:rPr>
        <w:t>Si l'inaptitude a une origine professionnelle</w:t>
      </w:r>
      <w:r>
        <w:t xml:space="preserve"> :</w:t>
      </w:r>
    </w:p>
    <w:p w:rsidR="00E212D5" w:rsidRDefault="00E212D5" w:rsidP="00E212D5">
      <w:r>
        <w:t>« Vous percevrez une indemnité égale à l'indemnité compensatrice de préavis (le préavis n'est pas exécuté mais payé) et une indemnité spéciale de licenciement » (cette indemnité est égale au double de l'indemnité légale de licenciement, sauf dispositions conventionnelles plus favorables).</w:t>
      </w:r>
    </w:p>
    <w:p w:rsidR="00E212D5" w:rsidRDefault="00E212D5" w:rsidP="00E212D5">
      <w:r w:rsidRPr="00E212D5">
        <w:rPr>
          <w:b/>
          <w:u w:val="single"/>
        </w:rPr>
        <w:t>Pour l'ensemble des cas</w:t>
      </w:r>
      <w:r>
        <w:t xml:space="preserve"> :</w:t>
      </w:r>
    </w:p>
    <w:p w:rsidR="00E212D5" w:rsidRDefault="00E212D5" w:rsidP="00E212D5">
      <w:r>
        <w:t>« Nous tiendrons à votre disposition [ou] nous vous remettrons [ou] nous vous adresserons par courrier votre certificat de travail, votre reçu pour solde de tout compte et votre attestation Pôle emploi.</w:t>
      </w:r>
    </w:p>
    <w:p w:rsidR="00E212D5" w:rsidRDefault="00E212D5" w:rsidP="00E212D5">
      <w:r>
        <w:t>Vous pouvez faire une demande de précision des motifs du licenciement énoncés dans la présente lettre, dans les quinze jours suivant sa notification, par lettre recommandée avec avis de réception ou remise contre récépissé. Nous avons la faculté d'y donner suite dans un délai de quinze jours après réception de votre demande, par lettre recommandée avec avis de réception ou remise contre récépissé. Nous pouvons également, le cas échéant et dans les mêmes formes, prendre l'initiative d'apporter des précisions à ces motifs dans un délai de quinze jours suivant la notification du licenciement. »</w:t>
      </w:r>
    </w:p>
    <w:p w:rsidR="00E212D5" w:rsidRDefault="00E212D5" w:rsidP="00E212D5">
      <w:pPr>
        <w:jc w:val="right"/>
      </w:pPr>
      <w:r>
        <w:t>Nom, prénom</w:t>
      </w:r>
    </w:p>
    <w:p w:rsidR="00E212D5" w:rsidRDefault="00E212D5" w:rsidP="00E212D5">
      <w:pPr>
        <w:jc w:val="right"/>
      </w:pPr>
      <w:r>
        <w:t>Qualité</w:t>
      </w:r>
    </w:p>
    <w:p w:rsidR="00E212D5" w:rsidRPr="00E212D5" w:rsidRDefault="00E212D5" w:rsidP="00E212D5">
      <w:pPr>
        <w:jc w:val="right"/>
      </w:pPr>
      <w:r>
        <w:t>Signature »</w:t>
      </w:r>
    </w:p>
    <w:sectPr w:rsidR="00E212D5" w:rsidRPr="00E212D5" w:rsidSect="00CF201E">
      <w:headerReference w:type="default" r:id="rId9"/>
      <w:footerReference w:type="default" r:id="rId10"/>
      <w:headerReference w:type="first" r:id="rId11"/>
      <w:pgSz w:w="11900" w:h="16840" w:code="9"/>
      <w:pgMar w:top="1952" w:right="1127" w:bottom="1000" w:left="1417" w:header="624" w:footer="1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1399" w:rsidRDefault="00631399" w:rsidP="00960923">
      <w:r>
        <w:separator/>
      </w:r>
    </w:p>
  </w:endnote>
  <w:endnote w:type="continuationSeparator" w:id="0">
    <w:p w:rsidR="00631399" w:rsidRDefault="00631399" w:rsidP="0096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bin">
    <w:panose1 w:val="000005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Pieddepage"/>
    </w:pPr>
    <w:r>
      <w:rPr>
        <w:noProof/>
        <w:lang w:eastAsia="fr-FR"/>
      </w:rPr>
      <mc:AlternateContent>
        <mc:Choice Requires="wpg">
          <w:drawing>
            <wp:anchor distT="0" distB="0" distL="114300" distR="114300" simplePos="0" relativeHeight="251665408" behindDoc="0" locked="0" layoutInCell="1" allowOverlap="1" wp14:anchorId="045ED3E1" wp14:editId="3A7DD7B7">
              <wp:simplePos x="0" y="0"/>
              <wp:positionH relativeFrom="column">
                <wp:posOffset>-21080</wp:posOffset>
              </wp:positionH>
              <wp:positionV relativeFrom="paragraph">
                <wp:posOffset>4445</wp:posOffset>
              </wp:positionV>
              <wp:extent cx="5845573" cy="791845"/>
              <wp:effectExtent l="0" t="0" r="0" b="0"/>
              <wp:wrapNone/>
              <wp:docPr id="39" name="Groupe 39"/>
              <wp:cNvGraphicFramePr/>
              <a:graphic xmlns:a="http://schemas.openxmlformats.org/drawingml/2006/main">
                <a:graphicData uri="http://schemas.microsoft.com/office/word/2010/wordprocessingGroup">
                  <wpg:wgp>
                    <wpg:cNvGrpSpPr/>
                    <wpg:grpSpPr>
                      <a:xfrm>
                        <a:off x="0" y="0"/>
                        <a:ext cx="5845573" cy="791845"/>
                        <a:chOff x="0" y="0"/>
                        <a:chExt cx="5845573" cy="791845"/>
                      </a:xfrm>
                    </wpg:grpSpPr>
                    <pic:pic xmlns:pic="http://schemas.openxmlformats.org/drawingml/2006/picture">
                      <pic:nvPicPr>
                        <pic:cNvPr id="36" name="Image 36"/>
                        <pic:cNvPicPr>
                          <a:picLocks noChangeAspect="1"/>
                        </pic:cNvPicPr>
                      </pic:nvPicPr>
                      <pic:blipFill rotWithShape="1">
                        <a:blip r:embed="rId1"/>
                        <a:srcRect b="19407"/>
                        <a:stretch/>
                      </pic:blipFill>
                      <pic:spPr bwMode="auto">
                        <a:xfrm>
                          <a:off x="2292824" y="75062"/>
                          <a:ext cx="215011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 38"/>
                        <pic:cNvPicPr>
                          <a:picLocks noChangeAspect="1"/>
                        </pic:cNvPicPr>
                      </pic:nvPicPr>
                      <pic:blipFill>
                        <a:blip r:embed="rId2"/>
                        <a:stretch>
                          <a:fillRect/>
                        </a:stretch>
                      </pic:blipFill>
                      <pic:spPr>
                        <a:xfrm>
                          <a:off x="0" y="0"/>
                          <a:ext cx="1475740" cy="791845"/>
                        </a:xfrm>
                        <a:prstGeom prst="rect">
                          <a:avLst/>
                        </a:prstGeom>
                      </pic:spPr>
                    </pic:pic>
                    <pic:pic xmlns:pic="http://schemas.openxmlformats.org/drawingml/2006/picture">
                      <pic:nvPicPr>
                        <pic:cNvPr id="40" name="Image 40"/>
                        <pic:cNvPicPr>
                          <a:picLocks noChangeAspect="1"/>
                        </pic:cNvPicPr>
                      </pic:nvPicPr>
                      <pic:blipFill rotWithShape="1">
                        <a:blip r:embed="rId3"/>
                        <a:srcRect l="19622" r="18787"/>
                        <a:stretch/>
                      </pic:blipFill>
                      <pic:spPr bwMode="auto">
                        <a:xfrm>
                          <a:off x="5254388" y="40943"/>
                          <a:ext cx="591185" cy="7194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54B7A0" id="Groupe 39" o:spid="_x0000_s1026" style="position:absolute;margin-left:-1.65pt;margin-top:.35pt;width:460.3pt;height:62.35pt;z-index:251665408" coordsize="58455,791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wZGY6UHJvZHVjZXI+QWRvYmUgUERGIGxpYnJhcnkgMTUuMDA8L3BkZjpQcm9kdWNlcj4KICAg&#13;&#10;ICAgPC9yZGY6RGVzY3JpcHRpb24+CiAgIDwvcmRmOlJERj4KPC94OnhtcG1ldGE+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JZbvmvYo3t&#13;&#10;rGum5KlyutypesvVqYHX0aqG4c2nhunLpIfuyaOJ8sijivTHpIz1x6WN9cemjvbGpo72xKeO9cSn&#13;&#10;jvXEp471xKeO9cSnjvXEp471xKeO9cSnjvXEp471xKeO9cSnjvXEp471xKeO9cSnjvX/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dIgr/mywV/5Y2Iv+aQC//okk9/6RUTf+jXl//oWhx/pxx&#13;&#10;gveWepLwj4Kg64eJq+eBkLTkfJi543qfvOJ6qL7herK/03SzwcRsssLAarLDwGqyw8BqssPAarLD&#13;&#10;wGqyw8BqssPAarLDwGqyw8BqssPAarLDwGqyw8BqssPAarLD/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13;&#10;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22928;top:750;width:21501;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">
                <v:imagedata r:id="rId4" o:title="" cropbottom="12719f"/>
              </v:shape>
              <v:shape id="Image 38" o:spid="_x0000_s1028" type="#_x0000_t75" style="position:absolute;width:14757;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">
                <v:imagedata r:id="rId5" o:title=""/>
              </v:shape>
              <v:shape id="Image 40" o:spid="_x0000_s1029" type="#_x0000_t75" style="position:absolute;left:52543;top:409;width:5912;height:7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">
                <v:imagedata r:id="rId6" o:title="" cropleft="12859f" cropright="12312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1399" w:rsidRDefault="00631399" w:rsidP="00960923">
      <w:r>
        <w:separator/>
      </w:r>
    </w:p>
  </w:footnote>
  <w:footnote w:type="continuationSeparator" w:id="0">
    <w:p w:rsidR="00631399" w:rsidRDefault="00631399" w:rsidP="00960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noProof/>
        <w:lang w:eastAsia="fr-FR"/>
      </w:rPr>
      <mc:AlternateContent>
        <mc:Choice Requires="wpg">
          <w:drawing>
            <wp:anchor distT="0" distB="0" distL="114300" distR="114300" simplePos="0" relativeHeight="251662336" behindDoc="1" locked="0" layoutInCell="1" allowOverlap="1" wp14:anchorId="4998F111" wp14:editId="30D639BE">
              <wp:simplePos x="0" y="0"/>
              <wp:positionH relativeFrom="page">
                <wp:posOffset>7067550</wp:posOffset>
              </wp:positionH>
              <wp:positionV relativeFrom="page">
                <wp:posOffset>0</wp:posOffset>
              </wp:positionV>
              <wp:extent cx="704088" cy="1280794"/>
              <wp:effectExtent l="0" t="0" r="0" b="0"/>
              <wp:wrapNone/>
              <wp:docPr id="11" name="Grou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33" name="Forme libre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5" name="Rectangle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8F111" id="Groupe 5" o:spid="_x0000_s1026" style="position:absolute;left:0;text-align:left;margin-left:556.5pt;margin-top:0;width:55.45pt;height:100.85pt;z-index:-251654144;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">
              <v:shape id="Forme libre 5" o:spid="_x0000_s1027"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" adj="-11796480,,5400" path="m,129v,71,57,128,128,128c128,,128,,128,,57,,,58,,129xe" fillcolor="#3c3c3b" stroked="f">
                <v:stroke joinstyle="round"/>
                <v:formulas/>
                <v:path arrowok="t" o:connecttype="custom" o:connectlocs="0,422324;425450,841375;425450,0;0,422324" o:connectangles="0,0,0,0" textboxrect="0,0,128,257"/>
                <v:textbox inset="0,0,0,0">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v:textbox>
              </v:shape>
              <v:rect id="Rectangle 4" o:spid="_x0000_s1028"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" filled="f" stroked="f" strokeweight="2pt"/>
              <w10:wrap anchorx="page" anchory="page"/>
            </v:group>
          </w:pict>
        </mc:Fallback>
      </mc:AlternateContent>
    </w:r>
    <w:r>
      <w:t>Groupements d’employeurs : Forum RH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b/>
        <w:noProof/>
        <w:lang w:eastAsia="fr-FR"/>
      </w:rPr>
      <w:drawing>
        <wp:anchor distT="0" distB="0" distL="114300" distR="114300" simplePos="0" relativeHeight="251658240" behindDoc="0" locked="0" layoutInCell="1" allowOverlap="1" wp14:anchorId="07C75D14" wp14:editId="237C1142">
          <wp:simplePos x="0" y="0"/>
          <wp:positionH relativeFrom="column">
            <wp:posOffset>-441335</wp:posOffset>
          </wp:positionH>
          <wp:positionV relativeFrom="paragraph">
            <wp:posOffset>-218912</wp:posOffset>
          </wp:positionV>
          <wp:extent cx="2512695" cy="940435"/>
          <wp:effectExtent l="0" t="0" r="1905" b="0"/>
          <wp:wrapThrough wrapText="bothSides">
            <wp:wrapPolygon edited="0">
              <wp:start x="0" y="0"/>
              <wp:lineTo x="0" y="21002"/>
              <wp:lineTo x="21453" y="21002"/>
              <wp:lineTo x="21453"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PG-3.jpg"/>
                  <pic:cNvPicPr/>
                </pic:nvPicPr>
                <pic:blipFill>
                  <a:blip r:embed="rId1"/>
                  <a:stretch>
                    <a:fillRect/>
                  </a:stretch>
                </pic:blipFill>
                <pic:spPr>
                  <a:xfrm>
                    <a:off x="0" y="0"/>
                    <a:ext cx="2512695" cy="940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66pt;height:169pt" o:bullet="t">
        <v:imagedata r:id="rId1" o:title="JEPG"/>
      </v:shape>
    </w:pict>
  </w:numPicBullet>
  <w:numPicBullet w:numPicBulletId="1">
    <w:pict>
      <v:shape id="_x0000_i1048" type="#_x0000_t75" style="width:11in;height:768pt" o:bullet="t">
        <v:imagedata r:id="rId2" o:title="Favicon"/>
      </v:shape>
    </w:pict>
  </w:numPicBullet>
  <w:numPicBullet w:numPicBulletId="2">
    <w:pict>
      <v:shape id="_x0000_i1049" type="#_x0000_t75" style="width:1181pt;height:1181pt" o:bullet="t">
        <v:imagedata r:id="rId3" o:title="Logo rhinfoge - favicon 2"/>
      </v:shape>
    </w:pict>
  </w:numPicBullet>
  <w:numPicBullet w:numPicBulletId="3">
    <w:pict>
      <v:shape id="_x0000_i1050" type="#_x0000_t75" style="width:126pt;height:129pt" o:bullet="t">
        <v:imagedata r:id="rId4" o:title="puce FNGE"/>
      </v:shape>
    </w:pict>
  </w:numPicBullet>
  <w:abstractNum w:abstractNumId="0" w15:restartNumberingAfterBreak="0">
    <w:nsid w:val="FFFFFF80"/>
    <w:multiLevelType w:val="singleLevel"/>
    <w:tmpl w:val="B8F03DEA"/>
    <w:lvl w:ilvl="0">
      <w:start w:val="1"/>
      <w:numFmt w:val="bullet"/>
      <w:pStyle w:val="Listepuces5"/>
      <w:lvlText w:val="○"/>
      <w:lvlJc w:val="left"/>
      <w:pPr>
        <w:ind w:left="1800" w:hanging="360"/>
      </w:pPr>
      <w:rPr>
        <w:rFonts w:ascii="Monotype Corsiva" w:hAnsi="Monotype Corsiva" w:hint="default"/>
        <w:color w:val="DE6C36"/>
      </w:rPr>
    </w:lvl>
  </w:abstractNum>
  <w:abstractNum w:abstractNumId="1" w15:restartNumberingAfterBreak="0">
    <w:nsid w:val="001960A4"/>
    <w:multiLevelType w:val="hybridMultilevel"/>
    <w:tmpl w:val="34F29C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A6714B"/>
    <w:multiLevelType w:val="hybridMultilevel"/>
    <w:tmpl w:val="545CA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1833DA"/>
    <w:multiLevelType w:val="hybridMultilevel"/>
    <w:tmpl w:val="20AA7E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563E88"/>
    <w:multiLevelType w:val="hybridMultilevel"/>
    <w:tmpl w:val="37341760"/>
    <w:lvl w:ilvl="0" w:tplc="F1ACDEF4">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A03D6"/>
    <w:multiLevelType w:val="multilevel"/>
    <w:tmpl w:val="8FAA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36E06"/>
    <w:multiLevelType w:val="hybridMultilevel"/>
    <w:tmpl w:val="38BE574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17300E"/>
    <w:multiLevelType w:val="hybridMultilevel"/>
    <w:tmpl w:val="657CBC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E4424F"/>
    <w:multiLevelType w:val="hybridMultilevel"/>
    <w:tmpl w:val="5562F5B2"/>
    <w:lvl w:ilvl="0" w:tplc="FD322AB0">
      <w:numFmt w:val="bullet"/>
      <w:lvlText w:val=""/>
      <w:lvlJc w:val="left"/>
      <w:pPr>
        <w:ind w:left="720" w:hanging="360"/>
      </w:pPr>
      <w:rPr>
        <w:rFonts w:ascii="Wingdings" w:eastAsia="Cambria"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7F0654"/>
    <w:multiLevelType w:val="multilevel"/>
    <w:tmpl w:val="040C0021"/>
    <w:styleLink w:val="pucefnge"/>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D172A3A"/>
    <w:multiLevelType w:val="multilevel"/>
    <w:tmpl w:val="3EE0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B17CE"/>
    <w:multiLevelType w:val="hybridMultilevel"/>
    <w:tmpl w:val="FD7C391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2E711B"/>
    <w:multiLevelType w:val="hybridMultilevel"/>
    <w:tmpl w:val="AC1E9A1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FD0827"/>
    <w:multiLevelType w:val="hybridMultilevel"/>
    <w:tmpl w:val="D74E618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BC7861"/>
    <w:multiLevelType w:val="hybridMultilevel"/>
    <w:tmpl w:val="E2F8C6B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8F26F3"/>
    <w:multiLevelType w:val="multilevel"/>
    <w:tmpl w:val="D930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D13BE0"/>
    <w:multiLevelType w:val="hybridMultilevel"/>
    <w:tmpl w:val="C76ADE6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EB65FE"/>
    <w:multiLevelType w:val="multilevel"/>
    <w:tmpl w:val="1CF2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52E4F"/>
    <w:multiLevelType w:val="hybridMultilevel"/>
    <w:tmpl w:val="9ED0381A"/>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A27A19"/>
    <w:multiLevelType w:val="hybridMultilevel"/>
    <w:tmpl w:val="64DCD4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C16EFE"/>
    <w:multiLevelType w:val="multilevel"/>
    <w:tmpl w:val="C414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946B12"/>
    <w:multiLevelType w:val="multilevel"/>
    <w:tmpl w:val="B524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23501C"/>
    <w:multiLevelType w:val="hybridMultilevel"/>
    <w:tmpl w:val="57B89052"/>
    <w:lvl w:ilvl="0" w:tplc="A1441746">
      <w:start w:val="1"/>
      <w:numFmt w:val="bullet"/>
      <w:pStyle w:val="puc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3DA5D89"/>
    <w:multiLevelType w:val="hybridMultilevel"/>
    <w:tmpl w:val="283E178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EF3F30"/>
    <w:multiLevelType w:val="hybridMultilevel"/>
    <w:tmpl w:val="9442537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FA301E"/>
    <w:multiLevelType w:val="hybridMultilevel"/>
    <w:tmpl w:val="31387E4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DB3EC7"/>
    <w:multiLevelType w:val="hybridMultilevel"/>
    <w:tmpl w:val="43F2EE6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6452C9"/>
    <w:multiLevelType w:val="multilevel"/>
    <w:tmpl w:val="629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55EDA"/>
    <w:multiLevelType w:val="hybridMultilevel"/>
    <w:tmpl w:val="BED6B488"/>
    <w:lvl w:ilvl="0" w:tplc="D78E231E">
      <w:numFmt w:val="bullet"/>
      <w:lvlText w:val="-"/>
      <w:lvlJc w:val="left"/>
      <w:pPr>
        <w:ind w:left="1068" w:hanging="360"/>
      </w:pPr>
      <w:rPr>
        <w:rFonts w:ascii="Century Gothic" w:eastAsia="Cambria" w:hAnsi="Century Gothic" w:cs="Verdan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D3A21C4"/>
    <w:multiLevelType w:val="hybridMultilevel"/>
    <w:tmpl w:val="2AA690C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421F64E5"/>
    <w:multiLevelType w:val="hybridMultilevel"/>
    <w:tmpl w:val="D1CAC104"/>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587AC2"/>
    <w:multiLevelType w:val="hybridMultilevel"/>
    <w:tmpl w:val="85B63BC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696529"/>
    <w:multiLevelType w:val="hybridMultilevel"/>
    <w:tmpl w:val="68F27938"/>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E45257"/>
    <w:multiLevelType w:val="hybridMultilevel"/>
    <w:tmpl w:val="59A0C9C6"/>
    <w:lvl w:ilvl="0" w:tplc="31063B04">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773336"/>
    <w:multiLevelType w:val="hybridMultilevel"/>
    <w:tmpl w:val="0CDA6E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B18CF"/>
    <w:multiLevelType w:val="multilevel"/>
    <w:tmpl w:val="CD5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B94F5F"/>
    <w:multiLevelType w:val="multilevel"/>
    <w:tmpl w:val="65B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331AE5"/>
    <w:multiLevelType w:val="hybridMultilevel"/>
    <w:tmpl w:val="4EB6FD34"/>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0508EA"/>
    <w:multiLevelType w:val="hybridMultilevel"/>
    <w:tmpl w:val="A6A4912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08C3E64"/>
    <w:multiLevelType w:val="hybridMultilevel"/>
    <w:tmpl w:val="3580C34A"/>
    <w:lvl w:ilvl="0" w:tplc="6704A006">
      <w:start w:val="1"/>
      <w:numFmt w:val="bullet"/>
      <w:pStyle w:val="pucefleche"/>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525E29A5"/>
    <w:multiLevelType w:val="hybridMultilevel"/>
    <w:tmpl w:val="9B9413BE"/>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EF6E83"/>
    <w:multiLevelType w:val="hybridMultilevel"/>
    <w:tmpl w:val="C3B475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2B4024"/>
    <w:multiLevelType w:val="multilevel"/>
    <w:tmpl w:val="4BF2E7D2"/>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3" w15:restartNumberingAfterBreak="0">
    <w:nsid w:val="5BAC1DD1"/>
    <w:multiLevelType w:val="hybridMultilevel"/>
    <w:tmpl w:val="C9E609CC"/>
    <w:lvl w:ilvl="0" w:tplc="4D8EA002">
      <w:start w:val="1"/>
      <w:numFmt w:val="bullet"/>
      <w:pStyle w:val="Paragraphedeliste"/>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C6C5C94"/>
    <w:multiLevelType w:val="hybridMultilevel"/>
    <w:tmpl w:val="DB4A323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D5B318C"/>
    <w:multiLevelType w:val="hybridMultilevel"/>
    <w:tmpl w:val="E050EBC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EF93FB5"/>
    <w:multiLevelType w:val="hybridMultilevel"/>
    <w:tmpl w:val="54E0867C"/>
    <w:lvl w:ilvl="0" w:tplc="CFBC1988">
      <w:start w:val="1"/>
      <w:numFmt w:val="upperRoman"/>
      <w:pStyle w:val="Titre3"/>
      <w:lvlText w:val="%1."/>
      <w:lvlJc w:val="righ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1D97EE5"/>
    <w:multiLevelType w:val="hybridMultilevel"/>
    <w:tmpl w:val="EB58104C"/>
    <w:lvl w:ilvl="0" w:tplc="7F20732A">
      <w:start w:val="1"/>
      <w:numFmt w:val="bullet"/>
      <w:pStyle w:val="Fichier"/>
      <w:lvlText w:val=""/>
      <w:lvlPicBulletId w:val="0"/>
      <w:lvlJc w:val="left"/>
      <w:pPr>
        <w:ind w:left="29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1915A1"/>
    <w:multiLevelType w:val="hybridMultilevel"/>
    <w:tmpl w:val="0F708F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AD47A6"/>
    <w:multiLevelType w:val="hybridMultilevel"/>
    <w:tmpl w:val="C8E8018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0" w15:restartNumberingAfterBreak="0">
    <w:nsid w:val="62D30A5B"/>
    <w:multiLevelType w:val="hybridMultilevel"/>
    <w:tmpl w:val="68C495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3575A12"/>
    <w:multiLevelType w:val="hybridMultilevel"/>
    <w:tmpl w:val="531A87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4A7853"/>
    <w:multiLevelType w:val="hybridMultilevel"/>
    <w:tmpl w:val="9572D55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6452AE"/>
    <w:multiLevelType w:val="multilevel"/>
    <w:tmpl w:val="3B0A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D46121"/>
    <w:multiLevelType w:val="hybridMultilevel"/>
    <w:tmpl w:val="4150E5A2"/>
    <w:lvl w:ilvl="0" w:tplc="FF6EB884">
      <w:numFmt w:val="bullet"/>
      <w:lvlText w:val="-"/>
      <w:lvlJc w:val="left"/>
      <w:pPr>
        <w:ind w:left="720" w:hanging="360"/>
      </w:pPr>
      <w:rPr>
        <w:rFonts w:ascii="Century Gothic" w:eastAsia="Cambria"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9966FA6"/>
    <w:multiLevelType w:val="singleLevel"/>
    <w:tmpl w:val="D81EAF8C"/>
    <w:lvl w:ilvl="0">
      <w:start w:val="5"/>
      <w:numFmt w:val="bullet"/>
      <w:pStyle w:val="STYLEPUCE"/>
      <w:lvlText w:val=""/>
      <w:lvlPicBulletId w:val="1"/>
      <w:lvlJc w:val="left"/>
      <w:pPr>
        <w:tabs>
          <w:tab w:val="num" w:pos="1065"/>
        </w:tabs>
        <w:ind w:left="1065" w:hanging="360"/>
      </w:pPr>
      <w:rPr>
        <w:rFonts w:ascii="Symbol" w:hAnsi="Symbol" w:hint="default"/>
        <w:sz w:val="32"/>
      </w:rPr>
    </w:lvl>
  </w:abstractNum>
  <w:abstractNum w:abstractNumId="56" w15:restartNumberingAfterBreak="0">
    <w:nsid w:val="6AFB7353"/>
    <w:multiLevelType w:val="hybridMultilevel"/>
    <w:tmpl w:val="D4D44444"/>
    <w:lvl w:ilvl="0" w:tplc="D25A622E">
      <w:start w:val="1"/>
      <w:numFmt w:val="decimal"/>
      <w:lvlText w:val="%1."/>
      <w:lvlJc w:val="left"/>
      <w:pPr>
        <w:ind w:left="720" w:hanging="360"/>
      </w:pPr>
      <w:rPr>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CEA12E0"/>
    <w:multiLevelType w:val="hybridMultilevel"/>
    <w:tmpl w:val="088ADA6E"/>
    <w:lvl w:ilvl="0" w:tplc="4DDEC812">
      <w:start w:val="1"/>
      <w:numFmt w:val="bullet"/>
      <w:pStyle w:val="Corpsdetext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1466645"/>
    <w:multiLevelType w:val="hybridMultilevel"/>
    <w:tmpl w:val="7D188A0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3C9461C"/>
    <w:multiLevelType w:val="hybridMultilevel"/>
    <w:tmpl w:val="3D9E3012"/>
    <w:lvl w:ilvl="0" w:tplc="2828E0E4">
      <w:numFmt w:val="bullet"/>
      <w:lvlText w:val="-"/>
      <w:lvlJc w:val="left"/>
      <w:pPr>
        <w:ind w:left="720" w:hanging="360"/>
      </w:pPr>
      <w:rPr>
        <w:rFonts w:ascii="Cabin" w:eastAsiaTheme="minorHAnsi" w:hAnsi="Cabin"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4F93C37"/>
    <w:multiLevelType w:val="hybridMultilevel"/>
    <w:tmpl w:val="D682CB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8D847D9"/>
    <w:multiLevelType w:val="hybridMultilevel"/>
    <w:tmpl w:val="32E2629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B91408F"/>
    <w:multiLevelType w:val="multilevel"/>
    <w:tmpl w:val="C47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016462"/>
    <w:multiLevelType w:val="hybridMultilevel"/>
    <w:tmpl w:val="07D27D12"/>
    <w:lvl w:ilvl="0" w:tplc="A6D4B470">
      <w:start w:val="1"/>
      <w:numFmt w:val="bullet"/>
      <w:pStyle w:val="Listepuces2"/>
      <w:lvlText w:val=""/>
      <w:lvlPicBulletId w:val="0"/>
      <w:lvlJc w:val="left"/>
      <w:pPr>
        <w:ind w:left="2320" w:hanging="360"/>
      </w:pPr>
      <w:rPr>
        <w:rFonts w:ascii="Symbol" w:hAnsi="Symbol" w:hint="default"/>
      </w:rPr>
    </w:lvl>
    <w:lvl w:ilvl="1" w:tplc="040C0003" w:tentative="1">
      <w:start w:val="1"/>
      <w:numFmt w:val="bullet"/>
      <w:lvlText w:val="o"/>
      <w:lvlJc w:val="left"/>
      <w:pPr>
        <w:ind w:left="3040" w:hanging="360"/>
      </w:pPr>
      <w:rPr>
        <w:rFonts w:ascii="Courier New" w:hAnsi="Courier New" w:hint="default"/>
      </w:rPr>
    </w:lvl>
    <w:lvl w:ilvl="2" w:tplc="040C0005" w:tentative="1">
      <w:start w:val="1"/>
      <w:numFmt w:val="bullet"/>
      <w:lvlText w:val=""/>
      <w:lvlJc w:val="left"/>
      <w:pPr>
        <w:ind w:left="3760" w:hanging="360"/>
      </w:pPr>
      <w:rPr>
        <w:rFonts w:ascii="Wingdings" w:hAnsi="Wingdings" w:hint="default"/>
      </w:rPr>
    </w:lvl>
    <w:lvl w:ilvl="3" w:tplc="040C0001" w:tentative="1">
      <w:start w:val="1"/>
      <w:numFmt w:val="bullet"/>
      <w:lvlText w:val=""/>
      <w:lvlJc w:val="left"/>
      <w:pPr>
        <w:ind w:left="4480" w:hanging="360"/>
      </w:pPr>
      <w:rPr>
        <w:rFonts w:ascii="Symbol" w:hAnsi="Symbol" w:hint="default"/>
      </w:rPr>
    </w:lvl>
    <w:lvl w:ilvl="4" w:tplc="040C0003" w:tentative="1">
      <w:start w:val="1"/>
      <w:numFmt w:val="bullet"/>
      <w:lvlText w:val="o"/>
      <w:lvlJc w:val="left"/>
      <w:pPr>
        <w:ind w:left="5200" w:hanging="360"/>
      </w:pPr>
      <w:rPr>
        <w:rFonts w:ascii="Courier New" w:hAnsi="Courier New" w:hint="default"/>
      </w:rPr>
    </w:lvl>
    <w:lvl w:ilvl="5" w:tplc="040C0005" w:tentative="1">
      <w:start w:val="1"/>
      <w:numFmt w:val="bullet"/>
      <w:lvlText w:val=""/>
      <w:lvlJc w:val="left"/>
      <w:pPr>
        <w:ind w:left="5920" w:hanging="360"/>
      </w:pPr>
      <w:rPr>
        <w:rFonts w:ascii="Wingdings" w:hAnsi="Wingdings" w:hint="default"/>
      </w:rPr>
    </w:lvl>
    <w:lvl w:ilvl="6" w:tplc="040C0001" w:tentative="1">
      <w:start w:val="1"/>
      <w:numFmt w:val="bullet"/>
      <w:lvlText w:val=""/>
      <w:lvlJc w:val="left"/>
      <w:pPr>
        <w:ind w:left="6640" w:hanging="360"/>
      </w:pPr>
      <w:rPr>
        <w:rFonts w:ascii="Symbol" w:hAnsi="Symbol" w:hint="default"/>
      </w:rPr>
    </w:lvl>
    <w:lvl w:ilvl="7" w:tplc="040C0003" w:tentative="1">
      <w:start w:val="1"/>
      <w:numFmt w:val="bullet"/>
      <w:lvlText w:val="o"/>
      <w:lvlJc w:val="left"/>
      <w:pPr>
        <w:ind w:left="7360" w:hanging="360"/>
      </w:pPr>
      <w:rPr>
        <w:rFonts w:ascii="Courier New" w:hAnsi="Courier New" w:hint="default"/>
      </w:rPr>
    </w:lvl>
    <w:lvl w:ilvl="8" w:tplc="040C0005" w:tentative="1">
      <w:start w:val="1"/>
      <w:numFmt w:val="bullet"/>
      <w:lvlText w:val=""/>
      <w:lvlJc w:val="left"/>
      <w:pPr>
        <w:ind w:left="8080" w:hanging="360"/>
      </w:pPr>
      <w:rPr>
        <w:rFonts w:ascii="Wingdings" w:hAnsi="Wingdings" w:hint="default"/>
      </w:rPr>
    </w:lvl>
  </w:abstractNum>
  <w:num w:numId="1">
    <w:abstractNumId w:val="9"/>
  </w:num>
  <w:num w:numId="2">
    <w:abstractNumId w:val="39"/>
  </w:num>
  <w:num w:numId="3">
    <w:abstractNumId w:val="37"/>
  </w:num>
  <w:num w:numId="4">
    <w:abstractNumId w:val="43"/>
  </w:num>
  <w:num w:numId="5">
    <w:abstractNumId w:val="0"/>
  </w:num>
  <w:num w:numId="6">
    <w:abstractNumId w:val="47"/>
  </w:num>
  <w:num w:numId="7">
    <w:abstractNumId w:val="63"/>
  </w:num>
  <w:num w:numId="8">
    <w:abstractNumId w:val="55"/>
  </w:num>
  <w:num w:numId="9">
    <w:abstractNumId w:val="42"/>
  </w:num>
  <w:num w:numId="10">
    <w:abstractNumId w:val="22"/>
  </w:num>
  <w:num w:numId="11">
    <w:abstractNumId w:val="34"/>
  </w:num>
  <w:num w:numId="12">
    <w:abstractNumId w:val="19"/>
  </w:num>
  <w:num w:numId="13">
    <w:abstractNumId w:val="54"/>
  </w:num>
  <w:num w:numId="14">
    <w:abstractNumId w:val="8"/>
  </w:num>
  <w:num w:numId="15">
    <w:abstractNumId w:val="4"/>
  </w:num>
  <w:num w:numId="16">
    <w:abstractNumId w:val="57"/>
  </w:num>
  <w:num w:numId="17">
    <w:abstractNumId w:val="25"/>
  </w:num>
  <w:num w:numId="18">
    <w:abstractNumId w:val="24"/>
  </w:num>
  <w:num w:numId="19">
    <w:abstractNumId w:val="13"/>
  </w:num>
  <w:num w:numId="20">
    <w:abstractNumId w:val="11"/>
  </w:num>
  <w:num w:numId="21">
    <w:abstractNumId w:val="41"/>
  </w:num>
  <w:num w:numId="22">
    <w:abstractNumId w:val="27"/>
  </w:num>
  <w:num w:numId="23">
    <w:abstractNumId w:val="20"/>
  </w:num>
  <w:num w:numId="24">
    <w:abstractNumId w:val="53"/>
  </w:num>
  <w:num w:numId="25">
    <w:abstractNumId w:val="36"/>
  </w:num>
  <w:num w:numId="26">
    <w:abstractNumId w:val="5"/>
  </w:num>
  <w:num w:numId="27">
    <w:abstractNumId w:val="15"/>
  </w:num>
  <w:num w:numId="28">
    <w:abstractNumId w:val="35"/>
  </w:num>
  <w:num w:numId="29">
    <w:abstractNumId w:val="17"/>
  </w:num>
  <w:num w:numId="30">
    <w:abstractNumId w:val="62"/>
  </w:num>
  <w:num w:numId="31">
    <w:abstractNumId w:val="21"/>
  </w:num>
  <w:num w:numId="32">
    <w:abstractNumId w:val="10"/>
  </w:num>
  <w:num w:numId="33">
    <w:abstractNumId w:val="56"/>
  </w:num>
  <w:num w:numId="34">
    <w:abstractNumId w:val="2"/>
  </w:num>
  <w:num w:numId="35">
    <w:abstractNumId w:val="7"/>
  </w:num>
  <w:num w:numId="36">
    <w:abstractNumId w:val="45"/>
  </w:num>
  <w:num w:numId="37">
    <w:abstractNumId w:val="61"/>
  </w:num>
  <w:num w:numId="38">
    <w:abstractNumId w:val="3"/>
  </w:num>
  <w:num w:numId="39">
    <w:abstractNumId w:val="38"/>
  </w:num>
  <w:num w:numId="40">
    <w:abstractNumId w:val="50"/>
  </w:num>
  <w:num w:numId="41">
    <w:abstractNumId w:val="46"/>
  </w:num>
  <w:num w:numId="42">
    <w:abstractNumId w:val="32"/>
  </w:num>
  <w:num w:numId="43">
    <w:abstractNumId w:val="58"/>
  </w:num>
  <w:num w:numId="44">
    <w:abstractNumId w:val="46"/>
    <w:lvlOverride w:ilvl="0">
      <w:startOverride w:val="1"/>
    </w:lvlOverride>
  </w:num>
  <w:num w:numId="45">
    <w:abstractNumId w:val="46"/>
    <w:lvlOverride w:ilvl="0">
      <w:startOverride w:val="1"/>
    </w:lvlOverride>
  </w:num>
  <w:num w:numId="46">
    <w:abstractNumId w:val="46"/>
    <w:lvlOverride w:ilvl="0">
      <w:startOverride w:val="1"/>
    </w:lvlOverride>
  </w:num>
  <w:num w:numId="47">
    <w:abstractNumId w:val="44"/>
  </w:num>
  <w:num w:numId="48">
    <w:abstractNumId w:val="6"/>
  </w:num>
  <w:num w:numId="49">
    <w:abstractNumId w:val="52"/>
  </w:num>
  <w:num w:numId="50">
    <w:abstractNumId w:val="12"/>
  </w:num>
  <w:num w:numId="51">
    <w:abstractNumId w:val="14"/>
  </w:num>
  <w:num w:numId="52">
    <w:abstractNumId w:val="26"/>
  </w:num>
  <w:num w:numId="53">
    <w:abstractNumId w:val="1"/>
  </w:num>
  <w:num w:numId="54">
    <w:abstractNumId w:val="46"/>
    <w:lvlOverride w:ilvl="0">
      <w:startOverride w:val="1"/>
    </w:lvlOverride>
  </w:num>
  <w:num w:numId="55">
    <w:abstractNumId w:val="23"/>
  </w:num>
  <w:num w:numId="56">
    <w:abstractNumId w:val="48"/>
  </w:num>
  <w:num w:numId="57">
    <w:abstractNumId w:val="46"/>
    <w:lvlOverride w:ilvl="0">
      <w:startOverride w:val="1"/>
    </w:lvlOverride>
  </w:num>
  <w:num w:numId="58">
    <w:abstractNumId w:val="46"/>
    <w:lvlOverride w:ilvl="0">
      <w:startOverride w:val="1"/>
    </w:lvlOverride>
  </w:num>
  <w:num w:numId="59">
    <w:abstractNumId w:val="33"/>
  </w:num>
  <w:num w:numId="60">
    <w:abstractNumId w:val="30"/>
  </w:num>
  <w:num w:numId="61">
    <w:abstractNumId w:val="60"/>
  </w:num>
  <w:num w:numId="62">
    <w:abstractNumId w:val="16"/>
  </w:num>
  <w:num w:numId="63">
    <w:abstractNumId w:val="18"/>
  </w:num>
  <w:num w:numId="64">
    <w:abstractNumId w:val="28"/>
  </w:num>
  <w:num w:numId="65">
    <w:abstractNumId w:val="46"/>
    <w:lvlOverride w:ilvl="0">
      <w:startOverride w:val="1"/>
    </w:lvlOverride>
  </w:num>
  <w:num w:numId="66">
    <w:abstractNumId w:val="51"/>
  </w:num>
  <w:num w:numId="67">
    <w:abstractNumId w:val="40"/>
  </w:num>
  <w:num w:numId="68">
    <w:abstractNumId w:val="31"/>
  </w:num>
  <w:num w:numId="69">
    <w:abstractNumId w:val="29"/>
  </w:num>
  <w:num w:numId="70">
    <w:abstractNumId w:val="49"/>
  </w:num>
  <w:num w:numId="71">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2D5"/>
    <w:rsid w:val="00000691"/>
    <w:rsid w:val="00000726"/>
    <w:rsid w:val="00001760"/>
    <w:rsid w:val="00011309"/>
    <w:rsid w:val="0001173F"/>
    <w:rsid w:val="00014C00"/>
    <w:rsid w:val="000169E4"/>
    <w:rsid w:val="00021EA5"/>
    <w:rsid w:val="000261AC"/>
    <w:rsid w:val="000274D8"/>
    <w:rsid w:val="000279EE"/>
    <w:rsid w:val="00027D65"/>
    <w:rsid w:val="000306F8"/>
    <w:rsid w:val="00033571"/>
    <w:rsid w:val="000339DA"/>
    <w:rsid w:val="00037C52"/>
    <w:rsid w:val="000447D8"/>
    <w:rsid w:val="0005134B"/>
    <w:rsid w:val="000540E6"/>
    <w:rsid w:val="00060346"/>
    <w:rsid w:val="000650E9"/>
    <w:rsid w:val="00071817"/>
    <w:rsid w:val="00072122"/>
    <w:rsid w:val="00082FA8"/>
    <w:rsid w:val="0008504E"/>
    <w:rsid w:val="00085EB8"/>
    <w:rsid w:val="00086C92"/>
    <w:rsid w:val="00087226"/>
    <w:rsid w:val="0008727A"/>
    <w:rsid w:val="000911F6"/>
    <w:rsid w:val="000930AB"/>
    <w:rsid w:val="00093BAC"/>
    <w:rsid w:val="000A0D63"/>
    <w:rsid w:val="000A3F6D"/>
    <w:rsid w:val="000A4ACE"/>
    <w:rsid w:val="000B0493"/>
    <w:rsid w:val="000B07FB"/>
    <w:rsid w:val="000B4882"/>
    <w:rsid w:val="000C354B"/>
    <w:rsid w:val="000C6335"/>
    <w:rsid w:val="000D0202"/>
    <w:rsid w:val="000E2DF2"/>
    <w:rsid w:val="000E4EFC"/>
    <w:rsid w:val="000E5082"/>
    <w:rsid w:val="000E6030"/>
    <w:rsid w:val="000E7241"/>
    <w:rsid w:val="000F0051"/>
    <w:rsid w:val="000F124A"/>
    <w:rsid w:val="000F266E"/>
    <w:rsid w:val="000F6E00"/>
    <w:rsid w:val="001055CB"/>
    <w:rsid w:val="0010588B"/>
    <w:rsid w:val="00106282"/>
    <w:rsid w:val="00110DD4"/>
    <w:rsid w:val="0011466C"/>
    <w:rsid w:val="00114BDC"/>
    <w:rsid w:val="00115552"/>
    <w:rsid w:val="001155DD"/>
    <w:rsid w:val="00121A6A"/>
    <w:rsid w:val="00122CBE"/>
    <w:rsid w:val="00127CD1"/>
    <w:rsid w:val="0013056F"/>
    <w:rsid w:val="001315FE"/>
    <w:rsid w:val="00134DF7"/>
    <w:rsid w:val="00140AE1"/>
    <w:rsid w:val="0014334C"/>
    <w:rsid w:val="00144FEA"/>
    <w:rsid w:val="00152D14"/>
    <w:rsid w:val="001555C2"/>
    <w:rsid w:val="00157FC2"/>
    <w:rsid w:val="00160B95"/>
    <w:rsid w:val="00161444"/>
    <w:rsid w:val="00162980"/>
    <w:rsid w:val="00172E3C"/>
    <w:rsid w:val="00177F7E"/>
    <w:rsid w:val="00185DA2"/>
    <w:rsid w:val="00186D08"/>
    <w:rsid w:val="00187E68"/>
    <w:rsid w:val="001922F3"/>
    <w:rsid w:val="00193363"/>
    <w:rsid w:val="00194087"/>
    <w:rsid w:val="001A0EE8"/>
    <w:rsid w:val="001A2133"/>
    <w:rsid w:val="001A2C3B"/>
    <w:rsid w:val="001A7199"/>
    <w:rsid w:val="001B014D"/>
    <w:rsid w:val="001B0959"/>
    <w:rsid w:val="001B4AD3"/>
    <w:rsid w:val="001B590D"/>
    <w:rsid w:val="001B7567"/>
    <w:rsid w:val="001C0A6F"/>
    <w:rsid w:val="001C4FA2"/>
    <w:rsid w:val="001C5932"/>
    <w:rsid w:val="001C7AB2"/>
    <w:rsid w:val="001D5423"/>
    <w:rsid w:val="001D6AC8"/>
    <w:rsid w:val="001E1C3C"/>
    <w:rsid w:val="001E4F39"/>
    <w:rsid w:val="001F730C"/>
    <w:rsid w:val="002014D3"/>
    <w:rsid w:val="00202394"/>
    <w:rsid w:val="0020288E"/>
    <w:rsid w:val="00205548"/>
    <w:rsid w:val="002112B8"/>
    <w:rsid w:val="002126F6"/>
    <w:rsid w:val="002150CB"/>
    <w:rsid w:val="002241CF"/>
    <w:rsid w:val="00227385"/>
    <w:rsid w:val="00230A1D"/>
    <w:rsid w:val="002320B7"/>
    <w:rsid w:val="00234BBB"/>
    <w:rsid w:val="0024186F"/>
    <w:rsid w:val="002438B5"/>
    <w:rsid w:val="00244C20"/>
    <w:rsid w:val="00246C8D"/>
    <w:rsid w:val="00247EB0"/>
    <w:rsid w:val="002539DD"/>
    <w:rsid w:val="00253CF6"/>
    <w:rsid w:val="00255D45"/>
    <w:rsid w:val="002609A5"/>
    <w:rsid w:val="00263E75"/>
    <w:rsid w:val="00267725"/>
    <w:rsid w:val="002722EC"/>
    <w:rsid w:val="00272B73"/>
    <w:rsid w:val="002804E5"/>
    <w:rsid w:val="00290A1A"/>
    <w:rsid w:val="0029102C"/>
    <w:rsid w:val="002A1CFC"/>
    <w:rsid w:val="002A1DB2"/>
    <w:rsid w:val="002B25C7"/>
    <w:rsid w:val="002B34D7"/>
    <w:rsid w:val="002B6218"/>
    <w:rsid w:val="002C43F2"/>
    <w:rsid w:val="002C4618"/>
    <w:rsid w:val="002C5406"/>
    <w:rsid w:val="002C6230"/>
    <w:rsid w:val="002D027B"/>
    <w:rsid w:val="002D2D31"/>
    <w:rsid w:val="002D3642"/>
    <w:rsid w:val="002D4CED"/>
    <w:rsid w:val="002E05E2"/>
    <w:rsid w:val="002E09E3"/>
    <w:rsid w:val="002E380B"/>
    <w:rsid w:val="002E49B2"/>
    <w:rsid w:val="002E56CB"/>
    <w:rsid w:val="002E6553"/>
    <w:rsid w:val="002E7A5F"/>
    <w:rsid w:val="002F0633"/>
    <w:rsid w:val="002F08B7"/>
    <w:rsid w:val="002F4252"/>
    <w:rsid w:val="002F6E81"/>
    <w:rsid w:val="00300B41"/>
    <w:rsid w:val="00305C3B"/>
    <w:rsid w:val="00306167"/>
    <w:rsid w:val="00311B98"/>
    <w:rsid w:val="0031239B"/>
    <w:rsid w:val="00321CD6"/>
    <w:rsid w:val="00324AF8"/>
    <w:rsid w:val="0033795D"/>
    <w:rsid w:val="003417C1"/>
    <w:rsid w:val="0034373D"/>
    <w:rsid w:val="00343D8A"/>
    <w:rsid w:val="00344525"/>
    <w:rsid w:val="00347678"/>
    <w:rsid w:val="003506D6"/>
    <w:rsid w:val="0035524E"/>
    <w:rsid w:val="0035612F"/>
    <w:rsid w:val="00356616"/>
    <w:rsid w:val="00364325"/>
    <w:rsid w:val="0036447D"/>
    <w:rsid w:val="003656C0"/>
    <w:rsid w:val="00370A5B"/>
    <w:rsid w:val="00375DE0"/>
    <w:rsid w:val="0038014E"/>
    <w:rsid w:val="00383EF8"/>
    <w:rsid w:val="0038635F"/>
    <w:rsid w:val="00386852"/>
    <w:rsid w:val="00397B69"/>
    <w:rsid w:val="003A2AB5"/>
    <w:rsid w:val="003A36E8"/>
    <w:rsid w:val="003A3733"/>
    <w:rsid w:val="003A3A6A"/>
    <w:rsid w:val="003C3C4A"/>
    <w:rsid w:val="003C3DD1"/>
    <w:rsid w:val="003C6956"/>
    <w:rsid w:val="003D16EF"/>
    <w:rsid w:val="003D2124"/>
    <w:rsid w:val="003D2DDE"/>
    <w:rsid w:val="003D39DD"/>
    <w:rsid w:val="003D445A"/>
    <w:rsid w:val="003D5437"/>
    <w:rsid w:val="003D7E4B"/>
    <w:rsid w:val="003E06E9"/>
    <w:rsid w:val="003E3A52"/>
    <w:rsid w:val="003E3E13"/>
    <w:rsid w:val="003E6B7A"/>
    <w:rsid w:val="003F0B19"/>
    <w:rsid w:val="003F0C01"/>
    <w:rsid w:val="003F21CE"/>
    <w:rsid w:val="003F2636"/>
    <w:rsid w:val="003F2A1C"/>
    <w:rsid w:val="003F3DCC"/>
    <w:rsid w:val="003F4D9B"/>
    <w:rsid w:val="003F5D3E"/>
    <w:rsid w:val="003F64BE"/>
    <w:rsid w:val="003F71E9"/>
    <w:rsid w:val="004011BE"/>
    <w:rsid w:val="004077AD"/>
    <w:rsid w:val="00411B0B"/>
    <w:rsid w:val="00411FFB"/>
    <w:rsid w:val="0042041E"/>
    <w:rsid w:val="004348CD"/>
    <w:rsid w:val="004373DA"/>
    <w:rsid w:val="00437CC4"/>
    <w:rsid w:val="00437E3D"/>
    <w:rsid w:val="0044369C"/>
    <w:rsid w:val="00445119"/>
    <w:rsid w:val="004543AD"/>
    <w:rsid w:val="0046307E"/>
    <w:rsid w:val="00464707"/>
    <w:rsid w:val="00465B2A"/>
    <w:rsid w:val="004802EB"/>
    <w:rsid w:val="0048229A"/>
    <w:rsid w:val="00482966"/>
    <w:rsid w:val="00486844"/>
    <w:rsid w:val="004905D3"/>
    <w:rsid w:val="00490FC3"/>
    <w:rsid w:val="004961AB"/>
    <w:rsid w:val="0049658F"/>
    <w:rsid w:val="004A2E3C"/>
    <w:rsid w:val="004A6FC4"/>
    <w:rsid w:val="004B3123"/>
    <w:rsid w:val="004B63AF"/>
    <w:rsid w:val="004C1B5D"/>
    <w:rsid w:val="004C2597"/>
    <w:rsid w:val="004C47EE"/>
    <w:rsid w:val="004C67DB"/>
    <w:rsid w:val="004D6F33"/>
    <w:rsid w:val="004E2D27"/>
    <w:rsid w:val="004E623E"/>
    <w:rsid w:val="004F136F"/>
    <w:rsid w:val="00504C36"/>
    <w:rsid w:val="005051BC"/>
    <w:rsid w:val="0050693D"/>
    <w:rsid w:val="00511FD8"/>
    <w:rsid w:val="00513E3E"/>
    <w:rsid w:val="00520041"/>
    <w:rsid w:val="0052235A"/>
    <w:rsid w:val="00530BF2"/>
    <w:rsid w:val="005319C7"/>
    <w:rsid w:val="00534D6B"/>
    <w:rsid w:val="00543DFF"/>
    <w:rsid w:val="00543E9D"/>
    <w:rsid w:val="0055230C"/>
    <w:rsid w:val="00560F9D"/>
    <w:rsid w:val="00561498"/>
    <w:rsid w:val="0056195F"/>
    <w:rsid w:val="005716FD"/>
    <w:rsid w:val="00573051"/>
    <w:rsid w:val="0058112F"/>
    <w:rsid w:val="00585508"/>
    <w:rsid w:val="00590C90"/>
    <w:rsid w:val="00592142"/>
    <w:rsid w:val="005924A2"/>
    <w:rsid w:val="00592670"/>
    <w:rsid w:val="00594ECC"/>
    <w:rsid w:val="00595D4F"/>
    <w:rsid w:val="005A323D"/>
    <w:rsid w:val="005B0E4B"/>
    <w:rsid w:val="005B2211"/>
    <w:rsid w:val="005C4F88"/>
    <w:rsid w:val="005D3806"/>
    <w:rsid w:val="005D676F"/>
    <w:rsid w:val="005F0A61"/>
    <w:rsid w:val="005F5A95"/>
    <w:rsid w:val="005F6317"/>
    <w:rsid w:val="00603893"/>
    <w:rsid w:val="00603C8A"/>
    <w:rsid w:val="00605A54"/>
    <w:rsid w:val="00607034"/>
    <w:rsid w:val="0061059A"/>
    <w:rsid w:val="006177B2"/>
    <w:rsid w:val="006214B3"/>
    <w:rsid w:val="0062153E"/>
    <w:rsid w:val="006252DB"/>
    <w:rsid w:val="00630E31"/>
    <w:rsid w:val="00631399"/>
    <w:rsid w:val="00631C27"/>
    <w:rsid w:val="00632F87"/>
    <w:rsid w:val="006334F4"/>
    <w:rsid w:val="0064236E"/>
    <w:rsid w:val="00653C3C"/>
    <w:rsid w:val="00654DCB"/>
    <w:rsid w:val="00663391"/>
    <w:rsid w:val="00667ECF"/>
    <w:rsid w:val="006702CF"/>
    <w:rsid w:val="00676A4C"/>
    <w:rsid w:val="00683D71"/>
    <w:rsid w:val="0068450A"/>
    <w:rsid w:val="00690982"/>
    <w:rsid w:val="0069231D"/>
    <w:rsid w:val="00692993"/>
    <w:rsid w:val="006933FB"/>
    <w:rsid w:val="006950F3"/>
    <w:rsid w:val="00696192"/>
    <w:rsid w:val="006A0608"/>
    <w:rsid w:val="006A18DE"/>
    <w:rsid w:val="006A49E4"/>
    <w:rsid w:val="006A62E8"/>
    <w:rsid w:val="006A7CBE"/>
    <w:rsid w:val="006B120D"/>
    <w:rsid w:val="006B34CE"/>
    <w:rsid w:val="006B47EB"/>
    <w:rsid w:val="006B77AA"/>
    <w:rsid w:val="006C30DF"/>
    <w:rsid w:val="006D1A83"/>
    <w:rsid w:val="006D1F81"/>
    <w:rsid w:val="006D20E9"/>
    <w:rsid w:val="006D28E3"/>
    <w:rsid w:val="006D70EA"/>
    <w:rsid w:val="006E4CCB"/>
    <w:rsid w:val="006E50C0"/>
    <w:rsid w:val="006F17FE"/>
    <w:rsid w:val="006F55D3"/>
    <w:rsid w:val="007039C1"/>
    <w:rsid w:val="00716A64"/>
    <w:rsid w:val="00716B7F"/>
    <w:rsid w:val="00723A67"/>
    <w:rsid w:val="007374A4"/>
    <w:rsid w:val="00743076"/>
    <w:rsid w:val="0074700F"/>
    <w:rsid w:val="0074793D"/>
    <w:rsid w:val="007611B5"/>
    <w:rsid w:val="00773B02"/>
    <w:rsid w:val="007752B9"/>
    <w:rsid w:val="0077752F"/>
    <w:rsid w:val="0078262C"/>
    <w:rsid w:val="007826C5"/>
    <w:rsid w:val="0079158D"/>
    <w:rsid w:val="007A416E"/>
    <w:rsid w:val="007A6F57"/>
    <w:rsid w:val="007A72B1"/>
    <w:rsid w:val="007B168F"/>
    <w:rsid w:val="007B57AA"/>
    <w:rsid w:val="007B7069"/>
    <w:rsid w:val="007C0503"/>
    <w:rsid w:val="007D1841"/>
    <w:rsid w:val="007D2883"/>
    <w:rsid w:val="007D4D41"/>
    <w:rsid w:val="007D4E08"/>
    <w:rsid w:val="007D5EE9"/>
    <w:rsid w:val="007D78E2"/>
    <w:rsid w:val="007E0846"/>
    <w:rsid w:val="007E571D"/>
    <w:rsid w:val="007E772F"/>
    <w:rsid w:val="007F03E5"/>
    <w:rsid w:val="007F1DE3"/>
    <w:rsid w:val="007F72B4"/>
    <w:rsid w:val="0081064B"/>
    <w:rsid w:val="008116BB"/>
    <w:rsid w:val="00816A1E"/>
    <w:rsid w:val="0082084B"/>
    <w:rsid w:val="00826003"/>
    <w:rsid w:val="0083287B"/>
    <w:rsid w:val="00836DAF"/>
    <w:rsid w:val="00841FA2"/>
    <w:rsid w:val="008460CD"/>
    <w:rsid w:val="008474CE"/>
    <w:rsid w:val="00875AA1"/>
    <w:rsid w:val="00880093"/>
    <w:rsid w:val="00881BE2"/>
    <w:rsid w:val="00883356"/>
    <w:rsid w:val="00884D28"/>
    <w:rsid w:val="00884E6A"/>
    <w:rsid w:val="00890961"/>
    <w:rsid w:val="00890F5E"/>
    <w:rsid w:val="0089172C"/>
    <w:rsid w:val="00893DA6"/>
    <w:rsid w:val="008A1EDE"/>
    <w:rsid w:val="008A23BC"/>
    <w:rsid w:val="008A2B68"/>
    <w:rsid w:val="008A5350"/>
    <w:rsid w:val="008B0147"/>
    <w:rsid w:val="008B3FEB"/>
    <w:rsid w:val="008B424B"/>
    <w:rsid w:val="008B5E39"/>
    <w:rsid w:val="008C5F41"/>
    <w:rsid w:val="008D5A8F"/>
    <w:rsid w:val="008E2A62"/>
    <w:rsid w:val="008E4EBE"/>
    <w:rsid w:val="008E5ACA"/>
    <w:rsid w:val="008F558B"/>
    <w:rsid w:val="008F6F32"/>
    <w:rsid w:val="009029D6"/>
    <w:rsid w:val="0090577B"/>
    <w:rsid w:val="00906F9C"/>
    <w:rsid w:val="00911267"/>
    <w:rsid w:val="009112D3"/>
    <w:rsid w:val="0091137A"/>
    <w:rsid w:val="009215E4"/>
    <w:rsid w:val="00937EA2"/>
    <w:rsid w:val="00947D1F"/>
    <w:rsid w:val="009551A5"/>
    <w:rsid w:val="00960923"/>
    <w:rsid w:val="009630EE"/>
    <w:rsid w:val="009640FD"/>
    <w:rsid w:val="00964C9C"/>
    <w:rsid w:val="0096507F"/>
    <w:rsid w:val="0096769C"/>
    <w:rsid w:val="00972ED2"/>
    <w:rsid w:val="00974D4F"/>
    <w:rsid w:val="009754CD"/>
    <w:rsid w:val="009764C1"/>
    <w:rsid w:val="00977BBB"/>
    <w:rsid w:val="00983584"/>
    <w:rsid w:val="009855E1"/>
    <w:rsid w:val="009875E9"/>
    <w:rsid w:val="0099088C"/>
    <w:rsid w:val="009909F3"/>
    <w:rsid w:val="009A1E47"/>
    <w:rsid w:val="009A2024"/>
    <w:rsid w:val="009A3A4D"/>
    <w:rsid w:val="009A699F"/>
    <w:rsid w:val="009B70D1"/>
    <w:rsid w:val="009C0002"/>
    <w:rsid w:val="009C063C"/>
    <w:rsid w:val="009C17FD"/>
    <w:rsid w:val="009D1C1E"/>
    <w:rsid w:val="009D681B"/>
    <w:rsid w:val="009D7776"/>
    <w:rsid w:val="009E0B1E"/>
    <w:rsid w:val="009E38C8"/>
    <w:rsid w:val="009F3E7A"/>
    <w:rsid w:val="009F45F1"/>
    <w:rsid w:val="009F67E9"/>
    <w:rsid w:val="00A00B19"/>
    <w:rsid w:val="00A02BDD"/>
    <w:rsid w:val="00A05C7A"/>
    <w:rsid w:val="00A05D51"/>
    <w:rsid w:val="00A10A84"/>
    <w:rsid w:val="00A1225F"/>
    <w:rsid w:val="00A14736"/>
    <w:rsid w:val="00A15B9A"/>
    <w:rsid w:val="00A2666E"/>
    <w:rsid w:val="00A279FE"/>
    <w:rsid w:val="00A30E83"/>
    <w:rsid w:val="00A40918"/>
    <w:rsid w:val="00A478B4"/>
    <w:rsid w:val="00A511BE"/>
    <w:rsid w:val="00A5226A"/>
    <w:rsid w:val="00A64895"/>
    <w:rsid w:val="00A648DF"/>
    <w:rsid w:val="00A80204"/>
    <w:rsid w:val="00A80A45"/>
    <w:rsid w:val="00A8208E"/>
    <w:rsid w:val="00A84CAB"/>
    <w:rsid w:val="00A86839"/>
    <w:rsid w:val="00A8765F"/>
    <w:rsid w:val="00A90BE4"/>
    <w:rsid w:val="00A92566"/>
    <w:rsid w:val="00AA63EA"/>
    <w:rsid w:val="00AB4E9E"/>
    <w:rsid w:val="00AB5EFB"/>
    <w:rsid w:val="00AB662E"/>
    <w:rsid w:val="00AC1DA2"/>
    <w:rsid w:val="00AD540E"/>
    <w:rsid w:val="00AD5E1B"/>
    <w:rsid w:val="00AE4395"/>
    <w:rsid w:val="00AE4A08"/>
    <w:rsid w:val="00AE53BB"/>
    <w:rsid w:val="00AE6756"/>
    <w:rsid w:val="00AE7309"/>
    <w:rsid w:val="00AE79CC"/>
    <w:rsid w:val="00AF549B"/>
    <w:rsid w:val="00B01C17"/>
    <w:rsid w:val="00B06F63"/>
    <w:rsid w:val="00B078AF"/>
    <w:rsid w:val="00B114DC"/>
    <w:rsid w:val="00B168FD"/>
    <w:rsid w:val="00B27C44"/>
    <w:rsid w:val="00B30C17"/>
    <w:rsid w:val="00B4295C"/>
    <w:rsid w:val="00B615ED"/>
    <w:rsid w:val="00B64A0C"/>
    <w:rsid w:val="00B85AA7"/>
    <w:rsid w:val="00B86910"/>
    <w:rsid w:val="00B879A3"/>
    <w:rsid w:val="00B87BB5"/>
    <w:rsid w:val="00B92457"/>
    <w:rsid w:val="00B943BA"/>
    <w:rsid w:val="00B948A5"/>
    <w:rsid w:val="00B94D53"/>
    <w:rsid w:val="00B9714A"/>
    <w:rsid w:val="00BA2816"/>
    <w:rsid w:val="00BA3BB1"/>
    <w:rsid w:val="00BB3A41"/>
    <w:rsid w:val="00BB6EE3"/>
    <w:rsid w:val="00BC243E"/>
    <w:rsid w:val="00BC4243"/>
    <w:rsid w:val="00BD2BEC"/>
    <w:rsid w:val="00BE069E"/>
    <w:rsid w:val="00BE656A"/>
    <w:rsid w:val="00BF51C4"/>
    <w:rsid w:val="00BF7E69"/>
    <w:rsid w:val="00C00B00"/>
    <w:rsid w:val="00C00C3C"/>
    <w:rsid w:val="00C04E3C"/>
    <w:rsid w:val="00C05D82"/>
    <w:rsid w:val="00C10174"/>
    <w:rsid w:val="00C21987"/>
    <w:rsid w:val="00C22A65"/>
    <w:rsid w:val="00C33E22"/>
    <w:rsid w:val="00C33EF8"/>
    <w:rsid w:val="00C3517D"/>
    <w:rsid w:val="00C37237"/>
    <w:rsid w:val="00C43BB7"/>
    <w:rsid w:val="00C45FAF"/>
    <w:rsid w:val="00C51D3B"/>
    <w:rsid w:val="00C523C2"/>
    <w:rsid w:val="00C641B4"/>
    <w:rsid w:val="00C642CE"/>
    <w:rsid w:val="00C64D1A"/>
    <w:rsid w:val="00C70B89"/>
    <w:rsid w:val="00C77341"/>
    <w:rsid w:val="00C80FF4"/>
    <w:rsid w:val="00C81289"/>
    <w:rsid w:val="00C82F91"/>
    <w:rsid w:val="00C860F2"/>
    <w:rsid w:val="00C86AE1"/>
    <w:rsid w:val="00C92452"/>
    <w:rsid w:val="00CA01FB"/>
    <w:rsid w:val="00CA0413"/>
    <w:rsid w:val="00CA1CAB"/>
    <w:rsid w:val="00CA44E3"/>
    <w:rsid w:val="00CA4FF2"/>
    <w:rsid w:val="00CB1569"/>
    <w:rsid w:val="00CB1CD2"/>
    <w:rsid w:val="00CB2458"/>
    <w:rsid w:val="00CB6549"/>
    <w:rsid w:val="00CC75B2"/>
    <w:rsid w:val="00CD1D80"/>
    <w:rsid w:val="00CD1F96"/>
    <w:rsid w:val="00CD2762"/>
    <w:rsid w:val="00CD66C2"/>
    <w:rsid w:val="00CE0724"/>
    <w:rsid w:val="00CE16A7"/>
    <w:rsid w:val="00CE265E"/>
    <w:rsid w:val="00CF201E"/>
    <w:rsid w:val="00CF64D3"/>
    <w:rsid w:val="00D067FB"/>
    <w:rsid w:val="00D13766"/>
    <w:rsid w:val="00D1438F"/>
    <w:rsid w:val="00D37CF3"/>
    <w:rsid w:val="00D42AE0"/>
    <w:rsid w:val="00D47CCF"/>
    <w:rsid w:val="00D537B5"/>
    <w:rsid w:val="00D5573D"/>
    <w:rsid w:val="00D6170D"/>
    <w:rsid w:val="00D64CA0"/>
    <w:rsid w:val="00D70108"/>
    <w:rsid w:val="00D747E0"/>
    <w:rsid w:val="00D7695B"/>
    <w:rsid w:val="00D804B7"/>
    <w:rsid w:val="00D8421D"/>
    <w:rsid w:val="00D84F22"/>
    <w:rsid w:val="00D86C72"/>
    <w:rsid w:val="00D9303D"/>
    <w:rsid w:val="00D940BF"/>
    <w:rsid w:val="00DB160C"/>
    <w:rsid w:val="00DB5E33"/>
    <w:rsid w:val="00DC5CF4"/>
    <w:rsid w:val="00DC6D24"/>
    <w:rsid w:val="00DD17E7"/>
    <w:rsid w:val="00DD5ABA"/>
    <w:rsid w:val="00DE1929"/>
    <w:rsid w:val="00DE42B9"/>
    <w:rsid w:val="00DE5AF7"/>
    <w:rsid w:val="00DF0DED"/>
    <w:rsid w:val="00DF550E"/>
    <w:rsid w:val="00DF5F59"/>
    <w:rsid w:val="00E03FFE"/>
    <w:rsid w:val="00E0549E"/>
    <w:rsid w:val="00E163D2"/>
    <w:rsid w:val="00E17F3A"/>
    <w:rsid w:val="00E212D5"/>
    <w:rsid w:val="00E21550"/>
    <w:rsid w:val="00E266E3"/>
    <w:rsid w:val="00E333AE"/>
    <w:rsid w:val="00E36A07"/>
    <w:rsid w:val="00E4057B"/>
    <w:rsid w:val="00E40724"/>
    <w:rsid w:val="00E41E8C"/>
    <w:rsid w:val="00E423F7"/>
    <w:rsid w:val="00E425D6"/>
    <w:rsid w:val="00E446E7"/>
    <w:rsid w:val="00E448A7"/>
    <w:rsid w:val="00E50DE7"/>
    <w:rsid w:val="00E5139A"/>
    <w:rsid w:val="00E65557"/>
    <w:rsid w:val="00E65683"/>
    <w:rsid w:val="00E7140B"/>
    <w:rsid w:val="00E72A4C"/>
    <w:rsid w:val="00E737A1"/>
    <w:rsid w:val="00E73D70"/>
    <w:rsid w:val="00E75B89"/>
    <w:rsid w:val="00E769A5"/>
    <w:rsid w:val="00E81C71"/>
    <w:rsid w:val="00E824D9"/>
    <w:rsid w:val="00E91648"/>
    <w:rsid w:val="00E92AE8"/>
    <w:rsid w:val="00E93251"/>
    <w:rsid w:val="00E93EF4"/>
    <w:rsid w:val="00E95546"/>
    <w:rsid w:val="00E9562F"/>
    <w:rsid w:val="00EA4011"/>
    <w:rsid w:val="00EB1B81"/>
    <w:rsid w:val="00EB212A"/>
    <w:rsid w:val="00EB3342"/>
    <w:rsid w:val="00EB3884"/>
    <w:rsid w:val="00EC0265"/>
    <w:rsid w:val="00ED2683"/>
    <w:rsid w:val="00EE0070"/>
    <w:rsid w:val="00EE1400"/>
    <w:rsid w:val="00EE2DD0"/>
    <w:rsid w:val="00EE4D56"/>
    <w:rsid w:val="00EE5E5B"/>
    <w:rsid w:val="00EF12B5"/>
    <w:rsid w:val="00EF3713"/>
    <w:rsid w:val="00EF4073"/>
    <w:rsid w:val="00EF5E3D"/>
    <w:rsid w:val="00F017B1"/>
    <w:rsid w:val="00F03F89"/>
    <w:rsid w:val="00F05CE5"/>
    <w:rsid w:val="00F07AF5"/>
    <w:rsid w:val="00F07CB0"/>
    <w:rsid w:val="00F1203F"/>
    <w:rsid w:val="00F13044"/>
    <w:rsid w:val="00F23A2B"/>
    <w:rsid w:val="00F243E7"/>
    <w:rsid w:val="00F25140"/>
    <w:rsid w:val="00F2727A"/>
    <w:rsid w:val="00F3015B"/>
    <w:rsid w:val="00F3509B"/>
    <w:rsid w:val="00F3547B"/>
    <w:rsid w:val="00F53E0E"/>
    <w:rsid w:val="00F61140"/>
    <w:rsid w:val="00F6252F"/>
    <w:rsid w:val="00F71276"/>
    <w:rsid w:val="00F71B05"/>
    <w:rsid w:val="00F71DB8"/>
    <w:rsid w:val="00F80883"/>
    <w:rsid w:val="00F8165A"/>
    <w:rsid w:val="00F822C5"/>
    <w:rsid w:val="00F84455"/>
    <w:rsid w:val="00F85F60"/>
    <w:rsid w:val="00F86422"/>
    <w:rsid w:val="00F9035E"/>
    <w:rsid w:val="00FA2504"/>
    <w:rsid w:val="00FA29DA"/>
    <w:rsid w:val="00FA2E8B"/>
    <w:rsid w:val="00FB0F36"/>
    <w:rsid w:val="00FB520C"/>
    <w:rsid w:val="00FC4EC4"/>
    <w:rsid w:val="00FD266A"/>
    <w:rsid w:val="00FD29B2"/>
    <w:rsid w:val="00FE003A"/>
    <w:rsid w:val="00FE0710"/>
    <w:rsid w:val="00FE2710"/>
    <w:rsid w:val="00FF067A"/>
    <w:rsid w:val="00FF1B00"/>
    <w:rsid w:val="00FF7235"/>
    <w:rsid w:val="00FF7EB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FE5EB2"/>
  <w14:defaultImageDpi w14:val="300"/>
  <w15:chartTrackingRefBased/>
  <w15:docId w15:val="{DC6E4F26-9B0A-C84B-B414-FA7812778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nhideWhenUsed="1"/>
    <w:lsdException w:name="List Bullet 4" w:semiHidden="1"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3123"/>
    <w:pPr>
      <w:spacing w:after="180" w:line="274" w:lineRule="auto"/>
      <w:jc w:val="both"/>
    </w:pPr>
    <w:rPr>
      <w:sz w:val="21"/>
    </w:rPr>
  </w:style>
  <w:style w:type="paragraph" w:styleId="Titre1">
    <w:name w:val="heading 1"/>
    <w:basedOn w:val="Normal"/>
    <w:next w:val="Normal"/>
    <w:link w:val="Titre1Car"/>
    <w:uiPriority w:val="9"/>
    <w:qFormat/>
    <w:rsid w:val="001C4FA2"/>
    <w:pPr>
      <w:keepNext/>
      <w:keepLines/>
      <w:numPr>
        <w:numId w:val="9"/>
      </w:numPr>
      <w:spacing w:before="360" w:after="600" w:line="240" w:lineRule="auto"/>
      <w:jc w:val="center"/>
      <w:outlineLvl w:val="0"/>
    </w:pPr>
    <w:rPr>
      <w:rFonts w:asciiTheme="majorHAnsi" w:eastAsiaTheme="majorEastAsia" w:hAnsiTheme="majorHAnsi" w:cstheme="majorBidi"/>
      <w:b/>
      <w:bCs/>
      <w:smallCaps/>
      <w:color w:val="389094"/>
      <w:spacing w:val="20"/>
      <w:sz w:val="40"/>
      <w:szCs w:val="28"/>
    </w:rPr>
  </w:style>
  <w:style w:type="paragraph" w:styleId="Titre2">
    <w:name w:val="heading 2"/>
    <w:basedOn w:val="Normal"/>
    <w:next w:val="Normal"/>
    <w:link w:val="Titre2Car"/>
    <w:autoRedefine/>
    <w:uiPriority w:val="9"/>
    <w:unhideWhenUsed/>
    <w:qFormat/>
    <w:rsid w:val="008A1EDE"/>
    <w:pPr>
      <w:keepNext/>
      <w:keepLines/>
      <w:spacing w:before="480" w:line="276" w:lineRule="auto"/>
      <w:ind w:left="567"/>
      <w:jc w:val="left"/>
      <w:outlineLvl w:val="1"/>
    </w:pPr>
    <w:rPr>
      <w:rFonts w:ascii="Century Gothic" w:eastAsiaTheme="majorEastAsia" w:hAnsi="Century Gothic" w:cstheme="majorBidi"/>
      <w:b/>
      <w:bCs/>
      <w:smallCaps/>
      <w:color w:val="389094"/>
      <w:sz w:val="28"/>
      <w:szCs w:val="26"/>
      <w:u w:val="single"/>
    </w:rPr>
  </w:style>
  <w:style w:type="paragraph" w:styleId="Titre3">
    <w:name w:val="heading 3"/>
    <w:basedOn w:val="Normal"/>
    <w:next w:val="Normal"/>
    <w:link w:val="Titre3Car"/>
    <w:autoRedefine/>
    <w:uiPriority w:val="9"/>
    <w:unhideWhenUsed/>
    <w:qFormat/>
    <w:rsid w:val="005B0E4B"/>
    <w:pPr>
      <w:keepNext/>
      <w:keepLines/>
      <w:widowControl w:val="0"/>
      <w:numPr>
        <w:numId w:val="41"/>
      </w:numPr>
      <w:autoSpaceDE w:val="0"/>
      <w:autoSpaceDN w:val="0"/>
      <w:adjustRightInd w:val="0"/>
      <w:spacing w:before="200" w:after="120" w:line="280" w:lineRule="exact"/>
      <w:outlineLvl w:val="2"/>
    </w:pPr>
    <w:rPr>
      <w:rFonts w:asciiTheme="majorHAnsi" w:eastAsiaTheme="majorEastAsia" w:hAnsiTheme="majorHAnsi" w:cstheme="majorBidi"/>
      <w:b/>
      <w:bCs/>
      <w:smallCaps/>
      <w:color w:val="389094"/>
      <w:sz w:val="24"/>
    </w:rPr>
  </w:style>
  <w:style w:type="paragraph" w:styleId="Titre4">
    <w:name w:val="heading 4"/>
    <w:basedOn w:val="Normal"/>
    <w:next w:val="Normal"/>
    <w:link w:val="Titre4Car"/>
    <w:uiPriority w:val="9"/>
    <w:unhideWhenUsed/>
    <w:qFormat/>
    <w:rsid w:val="00A8765F"/>
    <w:pPr>
      <w:keepNext/>
      <w:keepLines/>
      <w:numPr>
        <w:ilvl w:val="3"/>
        <w:numId w:val="9"/>
      </w:numPr>
      <w:spacing w:before="360" w:after="240"/>
      <w:ind w:left="709" w:hanging="851"/>
      <w:outlineLvl w:val="3"/>
    </w:pPr>
    <w:rPr>
      <w:rFonts w:eastAsiaTheme="majorEastAsia" w:cstheme="majorBidi"/>
      <w:b/>
      <w:bCs/>
      <w:iCs/>
      <w:smallCaps/>
      <w:color w:val="233955"/>
      <w14:textFill>
        <w14:solidFill>
          <w14:srgbClr w14:val="233955">
            <w14:lumMod w14:val="75000"/>
          </w14:srgbClr>
        </w14:solidFill>
      </w14:textFill>
    </w:rPr>
  </w:style>
  <w:style w:type="paragraph" w:styleId="Titre5">
    <w:name w:val="heading 5"/>
    <w:basedOn w:val="Normal"/>
    <w:next w:val="Normal"/>
    <w:link w:val="Titre5Car"/>
    <w:uiPriority w:val="9"/>
    <w:unhideWhenUsed/>
    <w:qFormat/>
    <w:rsid w:val="004D6F33"/>
    <w:pPr>
      <w:numPr>
        <w:ilvl w:val="4"/>
        <w:numId w:val="9"/>
      </w:numPr>
      <w:jc w:val="center"/>
      <w:outlineLvl w:val="4"/>
    </w:pPr>
    <w:rPr>
      <w:b/>
      <w:smallCaps/>
      <w:color w:val="FF9300"/>
      <w:sz w:val="36"/>
    </w:rPr>
  </w:style>
  <w:style w:type="paragraph" w:styleId="Titre6">
    <w:name w:val="heading 6"/>
    <w:basedOn w:val="Normal"/>
    <w:next w:val="Normal"/>
    <w:link w:val="Titre6Car"/>
    <w:uiPriority w:val="9"/>
    <w:semiHidden/>
    <w:unhideWhenUsed/>
    <w:qFormat/>
    <w:rsid w:val="00D64CA0"/>
    <w:pPr>
      <w:keepNext/>
      <w:keepLines/>
      <w:numPr>
        <w:ilvl w:val="5"/>
        <w:numId w:val="9"/>
      </w:numPr>
      <w:spacing w:before="200" w:after="0"/>
      <w:outlineLvl w:val="5"/>
    </w:pPr>
    <w:rPr>
      <w:rFonts w:asciiTheme="majorHAnsi" w:eastAsiaTheme="majorEastAsia" w:hAnsiTheme="majorHAnsi" w:cstheme="majorBidi"/>
      <w:iCs/>
      <w:color w:val="4F81BD" w:themeColor="accent1"/>
      <w:sz w:val="22"/>
    </w:rPr>
  </w:style>
  <w:style w:type="paragraph" w:styleId="Titre7">
    <w:name w:val="heading 7"/>
    <w:basedOn w:val="Normal"/>
    <w:next w:val="Normal"/>
    <w:link w:val="Titre7Car"/>
    <w:uiPriority w:val="9"/>
    <w:semiHidden/>
    <w:unhideWhenUsed/>
    <w:qFormat/>
    <w:rsid w:val="00D64CA0"/>
    <w:pPr>
      <w:keepNext/>
      <w:keepLines/>
      <w:numPr>
        <w:ilvl w:val="6"/>
        <w:numId w:val="9"/>
      </w:numPr>
      <w:spacing w:before="200" w:after="0"/>
      <w:outlineLvl w:val="6"/>
    </w:pPr>
    <w:rPr>
      <w:rFonts w:asciiTheme="majorHAnsi" w:eastAsiaTheme="majorEastAsia" w:hAnsiTheme="majorHAnsi" w:cstheme="majorBidi"/>
      <w:i/>
      <w:iCs/>
      <w:color w:val="000000"/>
      <w:sz w:val="22"/>
    </w:rPr>
  </w:style>
  <w:style w:type="paragraph" w:styleId="Titre8">
    <w:name w:val="heading 8"/>
    <w:basedOn w:val="Normal"/>
    <w:next w:val="Normal"/>
    <w:link w:val="Titre8Car"/>
    <w:uiPriority w:val="9"/>
    <w:semiHidden/>
    <w:unhideWhenUsed/>
    <w:qFormat/>
    <w:rsid w:val="00D64CA0"/>
    <w:pPr>
      <w:keepNext/>
      <w:keepLines/>
      <w:numPr>
        <w:ilvl w:val="7"/>
        <w:numId w:val="9"/>
      </w:numPr>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D64CA0"/>
    <w:pPr>
      <w:keepNext/>
      <w:keepLines/>
      <w:numPr>
        <w:ilvl w:val="8"/>
        <w:numId w:val="9"/>
      </w:numPr>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C8D"/>
    <w:pPr>
      <w:numPr>
        <w:numId w:val="4"/>
      </w:numPr>
      <w:spacing w:after="80" w:line="240" w:lineRule="auto"/>
      <w:ind w:left="714" w:hanging="357"/>
    </w:pPr>
    <w:rPr>
      <w:sz w:val="20"/>
      <w:szCs w:val="20"/>
    </w:rPr>
  </w:style>
  <w:style w:type="paragraph" w:styleId="Notedebasdepage">
    <w:name w:val="footnote text"/>
    <w:basedOn w:val="Normal"/>
    <w:link w:val="NotedebasdepageCar"/>
    <w:uiPriority w:val="99"/>
    <w:unhideWhenUsed/>
    <w:rsid w:val="008F6F32"/>
    <w:rPr>
      <w:sz w:val="16"/>
    </w:rPr>
  </w:style>
  <w:style w:type="character" w:customStyle="1" w:styleId="NotedebasdepageCar">
    <w:name w:val="Note de bas de page Car"/>
    <w:basedOn w:val="Policepardfaut"/>
    <w:link w:val="Notedebasdepage"/>
    <w:uiPriority w:val="99"/>
    <w:rsid w:val="008F6F32"/>
    <w:rPr>
      <w:sz w:val="16"/>
    </w:rPr>
  </w:style>
  <w:style w:type="character" w:styleId="Appelnotedebasdep">
    <w:name w:val="footnote reference"/>
    <w:basedOn w:val="Policepardfaut"/>
    <w:uiPriority w:val="99"/>
    <w:unhideWhenUsed/>
    <w:rsid w:val="00C22A65"/>
    <w:rPr>
      <w:vertAlign w:val="superscript"/>
    </w:rPr>
  </w:style>
  <w:style w:type="paragraph" w:customStyle="1" w:styleId="Corps">
    <w:name w:val="Corps"/>
    <w:basedOn w:val="Normal"/>
    <w:rsid w:val="00BA3BB1"/>
    <w:pPr>
      <w:widowControl w:val="0"/>
      <w:autoSpaceDE w:val="0"/>
      <w:autoSpaceDN w:val="0"/>
      <w:adjustRightInd w:val="0"/>
      <w:spacing w:before="120" w:line="280" w:lineRule="exact"/>
    </w:pPr>
    <w:rPr>
      <w:rFonts w:ascii="Century Gothic" w:hAnsi="Century Gothic" w:cs="Verdana"/>
      <w:sz w:val="20"/>
      <w:szCs w:val="20"/>
      <w:lang w:eastAsia="fr-FR"/>
    </w:rPr>
  </w:style>
  <w:style w:type="character" w:customStyle="1" w:styleId="Titre1Car">
    <w:name w:val="Titre 1 Car"/>
    <w:basedOn w:val="Policepardfaut"/>
    <w:link w:val="Titre1"/>
    <w:uiPriority w:val="9"/>
    <w:rsid w:val="001C4FA2"/>
    <w:rPr>
      <w:rFonts w:asciiTheme="majorHAnsi" w:eastAsiaTheme="majorEastAsia" w:hAnsiTheme="majorHAnsi" w:cstheme="majorBidi"/>
      <w:b/>
      <w:bCs/>
      <w:smallCaps/>
      <w:color w:val="389094"/>
      <w:spacing w:val="20"/>
      <w:sz w:val="40"/>
      <w:szCs w:val="28"/>
    </w:rPr>
  </w:style>
  <w:style w:type="character" w:customStyle="1" w:styleId="Titre2Car">
    <w:name w:val="Titre 2 Car"/>
    <w:basedOn w:val="Policepardfaut"/>
    <w:link w:val="Titre2"/>
    <w:uiPriority w:val="9"/>
    <w:rsid w:val="008A1EDE"/>
    <w:rPr>
      <w:rFonts w:ascii="Century Gothic" w:eastAsiaTheme="majorEastAsia" w:hAnsi="Century Gothic" w:cstheme="majorBidi"/>
      <w:b/>
      <w:bCs/>
      <w:smallCaps/>
      <w:color w:val="389094"/>
      <w:sz w:val="28"/>
      <w:szCs w:val="26"/>
      <w:u w:val="single"/>
    </w:rPr>
  </w:style>
  <w:style w:type="character" w:customStyle="1" w:styleId="Titre3Car">
    <w:name w:val="Titre 3 Car"/>
    <w:basedOn w:val="Policepardfaut"/>
    <w:link w:val="Titre3"/>
    <w:uiPriority w:val="9"/>
    <w:rsid w:val="005B0E4B"/>
    <w:rPr>
      <w:rFonts w:asciiTheme="majorHAnsi" w:eastAsiaTheme="majorEastAsia" w:hAnsiTheme="majorHAnsi" w:cstheme="majorBidi"/>
      <w:b/>
      <w:bCs/>
      <w:smallCaps/>
      <w:color w:val="389094"/>
      <w:sz w:val="24"/>
    </w:rPr>
  </w:style>
  <w:style w:type="character" w:customStyle="1" w:styleId="Titre4Car">
    <w:name w:val="Titre 4 Car"/>
    <w:basedOn w:val="Policepardfaut"/>
    <w:link w:val="Titre4"/>
    <w:uiPriority w:val="9"/>
    <w:rsid w:val="00A8765F"/>
    <w:rPr>
      <w:rFonts w:eastAsiaTheme="majorEastAsia" w:cstheme="majorBidi"/>
      <w:b/>
      <w:bCs/>
      <w:iCs/>
      <w:smallCaps/>
      <w:color w:val="233955"/>
      <w:sz w:val="21"/>
      <w14:textFill>
        <w14:solidFill>
          <w14:srgbClr w14:val="233955">
            <w14:lumMod w14:val="75000"/>
          </w14:srgbClr>
        </w14:solidFill>
      </w14:textFill>
    </w:rPr>
  </w:style>
  <w:style w:type="character" w:customStyle="1" w:styleId="Titre5Car">
    <w:name w:val="Titre 5 Car"/>
    <w:basedOn w:val="Policepardfaut"/>
    <w:link w:val="Titre5"/>
    <w:uiPriority w:val="9"/>
    <w:rsid w:val="004D6F33"/>
    <w:rPr>
      <w:b/>
      <w:smallCaps/>
      <w:color w:val="FF9300"/>
      <w:sz w:val="36"/>
    </w:rPr>
  </w:style>
  <w:style w:type="character" w:customStyle="1" w:styleId="Titre6Car">
    <w:name w:val="Titre 6 Car"/>
    <w:basedOn w:val="Policepardfaut"/>
    <w:link w:val="Titre6"/>
    <w:uiPriority w:val="9"/>
    <w:semiHidden/>
    <w:rsid w:val="00D64CA0"/>
    <w:rPr>
      <w:rFonts w:asciiTheme="majorHAnsi" w:eastAsiaTheme="majorEastAsia" w:hAnsiTheme="majorHAnsi" w:cstheme="majorBidi"/>
      <w:iCs/>
      <w:color w:val="4F81BD" w:themeColor="accent1"/>
    </w:rPr>
  </w:style>
  <w:style w:type="character" w:customStyle="1" w:styleId="Titre7Car">
    <w:name w:val="Titre 7 Car"/>
    <w:basedOn w:val="Policepardfaut"/>
    <w:link w:val="Titre7"/>
    <w:uiPriority w:val="9"/>
    <w:semiHidden/>
    <w:rsid w:val="00D64CA0"/>
    <w:rPr>
      <w:rFonts w:asciiTheme="majorHAnsi" w:eastAsiaTheme="majorEastAsia" w:hAnsiTheme="majorHAnsi" w:cstheme="majorBidi"/>
      <w:i/>
      <w:iCs/>
      <w:color w:val="000000"/>
    </w:rPr>
  </w:style>
  <w:style w:type="character" w:customStyle="1" w:styleId="Titre8Car">
    <w:name w:val="Titre 8 Car"/>
    <w:basedOn w:val="Policepardfaut"/>
    <w:link w:val="Titre8"/>
    <w:uiPriority w:val="9"/>
    <w:semiHidden/>
    <w:rsid w:val="00D64CA0"/>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D64CA0"/>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D64CA0"/>
    <w:pPr>
      <w:spacing w:line="240" w:lineRule="auto"/>
    </w:pPr>
    <w:rPr>
      <w:rFonts w:asciiTheme="majorHAnsi" w:eastAsiaTheme="minorEastAsia" w:hAnsiTheme="majorHAnsi"/>
      <w:bCs/>
      <w:smallCaps/>
      <w:color w:val="1F497D" w:themeColor="text2"/>
      <w:spacing w:val="6"/>
      <w:sz w:val="22"/>
      <w:szCs w:val="18"/>
    </w:rPr>
  </w:style>
  <w:style w:type="paragraph" w:styleId="Titre">
    <w:name w:val="Title"/>
    <w:basedOn w:val="Normal"/>
    <w:next w:val="Normal"/>
    <w:link w:val="TitreCar"/>
    <w:uiPriority w:val="10"/>
    <w:qFormat/>
    <w:rsid w:val="00CD66C2"/>
    <w:pPr>
      <w:spacing w:after="120" w:line="240" w:lineRule="auto"/>
      <w:contextualSpacing/>
      <w:jc w:val="center"/>
    </w:pPr>
    <w:rPr>
      <w:rFonts w:asciiTheme="majorHAnsi" w:eastAsiaTheme="majorEastAsia" w:hAnsiTheme="majorHAnsi" w:cstheme="majorBidi"/>
      <w:b/>
      <w:color w:val="542C1B" w:themeColor="accent4"/>
      <w:spacing w:val="30"/>
      <w:kern w:val="28"/>
      <w:sz w:val="48"/>
      <w:szCs w:val="52"/>
    </w:rPr>
  </w:style>
  <w:style w:type="character" w:customStyle="1" w:styleId="TitreCar">
    <w:name w:val="Titre Car"/>
    <w:basedOn w:val="Policepardfaut"/>
    <w:link w:val="Titre"/>
    <w:uiPriority w:val="10"/>
    <w:rsid w:val="00CD66C2"/>
    <w:rPr>
      <w:rFonts w:asciiTheme="majorHAnsi" w:eastAsiaTheme="majorEastAsia" w:hAnsiTheme="majorHAnsi" w:cstheme="majorBidi"/>
      <w:b/>
      <w:color w:val="542C1B" w:themeColor="accent4"/>
      <w:spacing w:val="30"/>
      <w:kern w:val="28"/>
      <w:sz w:val="48"/>
      <w:szCs w:val="52"/>
    </w:rPr>
  </w:style>
  <w:style w:type="paragraph" w:styleId="Sous-titre">
    <w:name w:val="Subtitle"/>
    <w:basedOn w:val="Normal"/>
    <w:next w:val="Normal"/>
    <w:link w:val="Sous-titreCar"/>
    <w:uiPriority w:val="11"/>
    <w:qFormat/>
    <w:rsid w:val="00D64CA0"/>
    <w:pPr>
      <w:numPr>
        <w:ilvl w:val="1"/>
      </w:numPr>
    </w:pPr>
    <w:rPr>
      <w:rFonts w:eastAsiaTheme="majorEastAsia" w:cstheme="majorBidi"/>
      <w:iCs/>
      <w:color w:val="1F497D" w:themeColor="text2"/>
      <w:sz w:val="40"/>
      <w:szCs w:val="24"/>
    </w:rPr>
  </w:style>
  <w:style w:type="character" w:customStyle="1" w:styleId="Sous-titreCar">
    <w:name w:val="Sous-titre Car"/>
    <w:basedOn w:val="Policepardfaut"/>
    <w:link w:val="Sous-titre"/>
    <w:uiPriority w:val="11"/>
    <w:rsid w:val="00D64CA0"/>
    <w:rPr>
      <w:rFonts w:eastAsiaTheme="majorEastAsia" w:cstheme="majorBidi"/>
      <w:iCs/>
      <w:color w:val="1F497D" w:themeColor="text2"/>
      <w:sz w:val="40"/>
      <w:szCs w:val="24"/>
    </w:rPr>
  </w:style>
  <w:style w:type="character" w:styleId="lev">
    <w:name w:val="Strong"/>
    <w:basedOn w:val="Policepardfaut"/>
    <w:uiPriority w:val="22"/>
    <w:qFormat/>
    <w:rsid w:val="00D64CA0"/>
    <w:rPr>
      <w:b w:val="0"/>
      <w:bCs/>
      <w:i/>
      <w:color w:val="1F497D" w:themeColor="text2"/>
    </w:rPr>
  </w:style>
  <w:style w:type="character" w:styleId="Accentuation">
    <w:name w:val="Emphasis"/>
    <w:basedOn w:val="Policepardfaut"/>
    <w:uiPriority w:val="20"/>
    <w:qFormat/>
    <w:rsid w:val="00D64CA0"/>
    <w:rPr>
      <w:b/>
      <w:i/>
      <w:iCs/>
    </w:rPr>
  </w:style>
  <w:style w:type="paragraph" w:styleId="Sansinterligne">
    <w:name w:val="No Spacing"/>
    <w:link w:val="SansinterligneCar"/>
    <w:uiPriority w:val="1"/>
    <w:qFormat/>
    <w:rsid w:val="00D64CA0"/>
    <w:pPr>
      <w:spacing w:after="0" w:line="240" w:lineRule="auto"/>
    </w:pPr>
  </w:style>
  <w:style w:type="character" w:customStyle="1" w:styleId="SansinterligneCar">
    <w:name w:val="Sans interligne Car"/>
    <w:basedOn w:val="Policepardfaut"/>
    <w:link w:val="Sansinterligne"/>
    <w:uiPriority w:val="1"/>
    <w:rsid w:val="00D64CA0"/>
  </w:style>
  <w:style w:type="paragraph" w:styleId="Citation">
    <w:name w:val="Quote"/>
    <w:basedOn w:val="Normal"/>
    <w:next w:val="Normal"/>
    <w:link w:val="CitationCar"/>
    <w:uiPriority w:val="29"/>
    <w:qFormat/>
    <w:rsid w:val="00D64CA0"/>
    <w:pPr>
      <w:spacing w:after="0" w:line="360" w:lineRule="auto"/>
      <w:jc w:val="center"/>
    </w:pPr>
    <w:rPr>
      <w:rFonts w:eastAsiaTheme="minorEastAsia"/>
      <w:b/>
      <w:i/>
      <w:iCs/>
      <w:color w:val="4F81BD" w:themeColor="accent1"/>
      <w:sz w:val="26"/>
    </w:rPr>
  </w:style>
  <w:style w:type="character" w:customStyle="1" w:styleId="CitationCar">
    <w:name w:val="Citation Car"/>
    <w:basedOn w:val="Policepardfaut"/>
    <w:link w:val="Citation"/>
    <w:uiPriority w:val="29"/>
    <w:rsid w:val="00D64CA0"/>
    <w:rPr>
      <w:rFonts w:eastAsiaTheme="minorEastAsia"/>
      <w:b/>
      <w:i/>
      <w:iCs/>
      <w:color w:val="4F81BD" w:themeColor="accent1"/>
      <w:sz w:val="26"/>
    </w:rPr>
  </w:style>
  <w:style w:type="paragraph" w:styleId="Citationintense">
    <w:name w:val="Intense Quote"/>
    <w:basedOn w:val="Normal"/>
    <w:next w:val="Normal"/>
    <w:link w:val="CitationintenseCar"/>
    <w:uiPriority w:val="30"/>
    <w:qFormat/>
    <w:rsid w:val="00D64CA0"/>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CitationintenseCar">
    <w:name w:val="Citation intense Car"/>
    <w:basedOn w:val="Policepardfaut"/>
    <w:link w:val="Citationintense"/>
    <w:uiPriority w:val="30"/>
    <w:rsid w:val="00D64CA0"/>
    <w:rPr>
      <w:rFonts w:asciiTheme="majorHAnsi" w:eastAsiaTheme="minorEastAsia" w:hAnsiTheme="majorHAnsi"/>
      <w:bCs/>
      <w:iCs/>
      <w:color w:val="FFFFFF" w:themeColor="background1"/>
      <w:sz w:val="28"/>
      <w:shd w:val="clear" w:color="auto" w:fill="4F81BD" w:themeFill="accent1"/>
    </w:rPr>
  </w:style>
  <w:style w:type="character" w:styleId="Accentuationlgre">
    <w:name w:val="Subtle Emphasis"/>
    <w:basedOn w:val="Policepardfaut"/>
    <w:uiPriority w:val="19"/>
    <w:qFormat/>
    <w:rsid w:val="00D64CA0"/>
    <w:rPr>
      <w:i/>
      <w:iCs/>
      <w:color w:val="000000"/>
    </w:rPr>
  </w:style>
  <w:style w:type="character" w:styleId="Accentuationintense">
    <w:name w:val="Intense Emphasis"/>
    <w:basedOn w:val="Policepardfaut"/>
    <w:uiPriority w:val="21"/>
    <w:qFormat/>
    <w:rsid w:val="00D64CA0"/>
    <w:rPr>
      <w:b/>
      <w:bCs/>
      <w:i/>
      <w:iCs/>
      <w:color w:val="4F81BD" w:themeColor="accent1"/>
    </w:rPr>
  </w:style>
  <w:style w:type="character" w:styleId="Rfrenceple">
    <w:name w:val="Subtle Reference"/>
    <w:basedOn w:val="Policepardfaut"/>
    <w:uiPriority w:val="31"/>
    <w:qFormat/>
    <w:rsid w:val="00D64CA0"/>
    <w:rPr>
      <w:smallCaps/>
      <w:color w:val="000000"/>
      <w:u w:val="single"/>
    </w:rPr>
  </w:style>
  <w:style w:type="character" w:styleId="Rfrenceintense">
    <w:name w:val="Intense Reference"/>
    <w:basedOn w:val="Policepardfaut"/>
    <w:uiPriority w:val="32"/>
    <w:qFormat/>
    <w:rsid w:val="00D64CA0"/>
    <w:rPr>
      <w:b w:val="0"/>
      <w:bCs/>
      <w:smallCaps/>
      <w:color w:val="4F81BD" w:themeColor="accent1"/>
      <w:spacing w:val="5"/>
      <w:u w:val="single"/>
    </w:rPr>
  </w:style>
  <w:style w:type="character" w:styleId="Titredulivre">
    <w:name w:val="Book Title"/>
    <w:basedOn w:val="Policepardfaut"/>
    <w:uiPriority w:val="33"/>
    <w:qFormat/>
    <w:rsid w:val="00D64CA0"/>
    <w:rPr>
      <w:b/>
      <w:bCs/>
      <w:caps/>
      <w:smallCaps w:val="0"/>
      <w:color w:val="1F497D" w:themeColor="text2"/>
      <w:spacing w:val="10"/>
    </w:rPr>
  </w:style>
  <w:style w:type="paragraph" w:styleId="En-ttedetabledesmatires">
    <w:name w:val="TOC Heading"/>
    <w:basedOn w:val="Titre1"/>
    <w:next w:val="Normal"/>
    <w:uiPriority w:val="39"/>
    <w:unhideWhenUsed/>
    <w:qFormat/>
    <w:rsid w:val="00D64CA0"/>
    <w:pPr>
      <w:spacing w:before="480" w:line="264" w:lineRule="auto"/>
      <w:outlineLvl w:val="9"/>
    </w:pPr>
    <w:rPr>
      <w:b w:val="0"/>
    </w:rPr>
  </w:style>
  <w:style w:type="paragraph" w:customStyle="1" w:styleId="PersonalName">
    <w:name w:val="Personal Name"/>
    <w:basedOn w:val="Titre"/>
    <w:qFormat/>
    <w:rsid w:val="00D64CA0"/>
    <w:rPr>
      <w:b w:val="0"/>
      <w:caps/>
      <w:color w:val="000000"/>
      <w:sz w:val="28"/>
      <w:szCs w:val="28"/>
    </w:rPr>
  </w:style>
  <w:style w:type="numbering" w:customStyle="1" w:styleId="pucefnge">
    <w:name w:val="puce fnge"/>
    <w:basedOn w:val="Aucuneliste"/>
    <w:uiPriority w:val="99"/>
    <w:rsid w:val="001D5423"/>
    <w:pPr>
      <w:numPr>
        <w:numId w:val="1"/>
      </w:numPr>
    </w:pPr>
  </w:style>
  <w:style w:type="paragraph" w:customStyle="1" w:styleId="petittitregras">
    <w:name w:val="petit titre gras"/>
    <w:basedOn w:val="Bonnepratique"/>
    <w:autoRedefine/>
    <w:qFormat/>
    <w:rsid w:val="00E75B89"/>
    <w:pPr>
      <w:pBdr>
        <w:left w:val="none" w:sz="0" w:space="0" w:color="auto"/>
      </w:pBdr>
    </w:pPr>
    <w:rPr>
      <w:b/>
    </w:rPr>
  </w:style>
  <w:style w:type="paragraph" w:customStyle="1" w:styleId="pucefleche">
    <w:name w:val="puce fleche"/>
    <w:basedOn w:val="Corps"/>
    <w:qFormat/>
    <w:rsid w:val="001D5423"/>
    <w:pPr>
      <w:numPr>
        <w:numId w:val="2"/>
      </w:numPr>
    </w:pPr>
  </w:style>
  <w:style w:type="paragraph" w:styleId="En-tte">
    <w:name w:val="header"/>
    <w:basedOn w:val="Normal"/>
    <w:link w:val="En-tteCar"/>
    <w:uiPriority w:val="99"/>
    <w:unhideWhenUsed/>
    <w:rsid w:val="006C30DF"/>
    <w:pPr>
      <w:tabs>
        <w:tab w:val="center" w:pos="4536"/>
        <w:tab w:val="right" w:pos="9072"/>
      </w:tabs>
      <w:spacing w:after="0" w:line="240" w:lineRule="auto"/>
    </w:pPr>
  </w:style>
  <w:style w:type="character" w:customStyle="1" w:styleId="En-tteCar">
    <w:name w:val="En-tête Car"/>
    <w:basedOn w:val="Policepardfaut"/>
    <w:link w:val="En-tte"/>
    <w:uiPriority w:val="99"/>
    <w:rsid w:val="006C30DF"/>
    <w:rPr>
      <w:sz w:val="21"/>
    </w:rPr>
  </w:style>
  <w:style w:type="paragraph" w:styleId="Pieddepage">
    <w:name w:val="footer"/>
    <w:basedOn w:val="Normal"/>
    <w:link w:val="PieddepageCar"/>
    <w:uiPriority w:val="99"/>
    <w:unhideWhenUsed/>
    <w:rsid w:val="006C30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30DF"/>
    <w:rPr>
      <w:sz w:val="21"/>
    </w:rPr>
  </w:style>
  <w:style w:type="paragraph" w:customStyle="1" w:styleId="Listecouleur-Accent11">
    <w:name w:val="Liste couleur - Accent 11"/>
    <w:basedOn w:val="Normal"/>
    <w:uiPriority w:val="34"/>
    <w:qFormat/>
    <w:rsid w:val="00A511BE"/>
    <w:pPr>
      <w:widowControl w:val="0"/>
      <w:autoSpaceDE w:val="0"/>
      <w:autoSpaceDN w:val="0"/>
      <w:adjustRightInd w:val="0"/>
      <w:spacing w:before="240" w:after="120" w:line="280" w:lineRule="exact"/>
      <w:contextualSpacing/>
    </w:pPr>
    <w:rPr>
      <w:rFonts w:ascii="Century Gothic" w:eastAsia="Cambria" w:hAnsi="Century Gothic" w:cs="Verdana"/>
      <w:color w:val="000000"/>
      <w:sz w:val="20"/>
      <w:szCs w:val="20"/>
      <w:lang w:eastAsia="fr-FR"/>
    </w:rPr>
  </w:style>
  <w:style w:type="paragraph" w:styleId="TM1">
    <w:name w:val="toc 1"/>
    <w:basedOn w:val="Normal"/>
    <w:next w:val="Normal"/>
    <w:autoRedefine/>
    <w:uiPriority w:val="39"/>
    <w:unhideWhenUsed/>
    <w:rsid w:val="00CF201E"/>
    <w:pPr>
      <w:spacing w:before="240" w:after="0"/>
      <w:jc w:val="left"/>
    </w:pPr>
    <w:rPr>
      <w:rFonts w:asciiTheme="majorHAnsi" w:hAnsiTheme="majorHAnsi"/>
      <w:b/>
      <w:bCs/>
      <w:caps/>
      <w:noProof/>
      <w:sz w:val="18"/>
      <w:szCs w:val="20"/>
    </w:rPr>
  </w:style>
  <w:style w:type="paragraph" w:styleId="TM2">
    <w:name w:val="toc 2"/>
    <w:basedOn w:val="Normal"/>
    <w:next w:val="Normal"/>
    <w:autoRedefine/>
    <w:uiPriority w:val="39"/>
    <w:unhideWhenUsed/>
    <w:rsid w:val="0038635F"/>
    <w:pPr>
      <w:spacing w:before="240" w:after="0"/>
      <w:jc w:val="left"/>
    </w:pPr>
    <w:rPr>
      <w:b/>
      <w:bCs/>
      <w:sz w:val="20"/>
      <w:szCs w:val="20"/>
    </w:rPr>
  </w:style>
  <w:style w:type="paragraph" w:styleId="TM3">
    <w:name w:val="toc 3"/>
    <w:basedOn w:val="Normal"/>
    <w:next w:val="Normal"/>
    <w:autoRedefine/>
    <w:uiPriority w:val="39"/>
    <w:unhideWhenUsed/>
    <w:rsid w:val="0038635F"/>
    <w:pPr>
      <w:spacing w:after="0"/>
      <w:ind w:left="210"/>
      <w:jc w:val="left"/>
    </w:pPr>
    <w:rPr>
      <w:sz w:val="20"/>
      <w:szCs w:val="20"/>
    </w:rPr>
  </w:style>
  <w:style w:type="character" w:styleId="Lienhypertexte">
    <w:name w:val="Hyperlink"/>
    <w:basedOn w:val="Policepardfaut"/>
    <w:uiPriority w:val="99"/>
    <w:unhideWhenUsed/>
    <w:rsid w:val="0038635F"/>
    <w:rPr>
      <w:color w:val="0000FF" w:themeColor="hyperlink"/>
      <w:u w:val="single"/>
    </w:rPr>
  </w:style>
  <w:style w:type="paragraph" w:styleId="TM4">
    <w:name w:val="toc 4"/>
    <w:basedOn w:val="Normal"/>
    <w:next w:val="Normal"/>
    <w:autoRedefine/>
    <w:uiPriority w:val="39"/>
    <w:unhideWhenUsed/>
    <w:rsid w:val="0038635F"/>
    <w:pPr>
      <w:spacing w:after="0"/>
      <w:ind w:left="420"/>
      <w:jc w:val="left"/>
    </w:pPr>
    <w:rPr>
      <w:sz w:val="20"/>
      <w:szCs w:val="20"/>
    </w:rPr>
  </w:style>
  <w:style w:type="paragraph" w:styleId="TM5">
    <w:name w:val="toc 5"/>
    <w:basedOn w:val="Normal"/>
    <w:next w:val="Normal"/>
    <w:autoRedefine/>
    <w:uiPriority w:val="39"/>
    <w:unhideWhenUsed/>
    <w:rsid w:val="0038635F"/>
    <w:pPr>
      <w:spacing w:after="0"/>
      <w:ind w:left="630"/>
      <w:jc w:val="left"/>
    </w:pPr>
    <w:rPr>
      <w:sz w:val="20"/>
      <w:szCs w:val="20"/>
    </w:rPr>
  </w:style>
  <w:style w:type="paragraph" w:styleId="TM6">
    <w:name w:val="toc 6"/>
    <w:basedOn w:val="Normal"/>
    <w:next w:val="Normal"/>
    <w:autoRedefine/>
    <w:uiPriority w:val="39"/>
    <w:unhideWhenUsed/>
    <w:rsid w:val="0038635F"/>
    <w:pPr>
      <w:spacing w:after="0"/>
      <w:ind w:left="840"/>
      <w:jc w:val="left"/>
    </w:pPr>
    <w:rPr>
      <w:sz w:val="20"/>
      <w:szCs w:val="20"/>
    </w:rPr>
  </w:style>
  <w:style w:type="paragraph" w:styleId="TM7">
    <w:name w:val="toc 7"/>
    <w:basedOn w:val="Normal"/>
    <w:next w:val="Normal"/>
    <w:autoRedefine/>
    <w:uiPriority w:val="39"/>
    <w:unhideWhenUsed/>
    <w:rsid w:val="0038635F"/>
    <w:pPr>
      <w:spacing w:after="0"/>
      <w:ind w:left="1050"/>
      <w:jc w:val="left"/>
    </w:pPr>
    <w:rPr>
      <w:sz w:val="20"/>
      <w:szCs w:val="20"/>
    </w:rPr>
  </w:style>
  <w:style w:type="paragraph" w:styleId="TM8">
    <w:name w:val="toc 8"/>
    <w:basedOn w:val="Normal"/>
    <w:next w:val="Normal"/>
    <w:autoRedefine/>
    <w:uiPriority w:val="39"/>
    <w:unhideWhenUsed/>
    <w:rsid w:val="0038635F"/>
    <w:pPr>
      <w:spacing w:after="0"/>
      <w:ind w:left="1260"/>
      <w:jc w:val="left"/>
    </w:pPr>
    <w:rPr>
      <w:sz w:val="20"/>
      <w:szCs w:val="20"/>
    </w:rPr>
  </w:style>
  <w:style w:type="paragraph" w:styleId="TM9">
    <w:name w:val="toc 9"/>
    <w:basedOn w:val="Normal"/>
    <w:next w:val="Normal"/>
    <w:autoRedefine/>
    <w:uiPriority w:val="39"/>
    <w:unhideWhenUsed/>
    <w:rsid w:val="0038635F"/>
    <w:pPr>
      <w:spacing w:after="0"/>
      <w:ind w:left="1470"/>
      <w:jc w:val="left"/>
    </w:pPr>
    <w:rPr>
      <w:sz w:val="20"/>
      <w:szCs w:val="20"/>
    </w:rPr>
  </w:style>
  <w:style w:type="paragraph" w:styleId="Explorateurdedocuments">
    <w:name w:val="Document Map"/>
    <w:basedOn w:val="Normal"/>
    <w:link w:val="ExplorateurdedocumentsCar"/>
    <w:uiPriority w:val="99"/>
    <w:semiHidden/>
    <w:unhideWhenUsed/>
    <w:rsid w:val="000F0051"/>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0F005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186D0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86D08"/>
    <w:rPr>
      <w:rFonts w:ascii="Times New Roman" w:hAnsi="Times New Roman" w:cs="Times New Roman"/>
      <w:sz w:val="18"/>
      <w:szCs w:val="18"/>
    </w:rPr>
  </w:style>
  <w:style w:type="table" w:styleId="Grilledutableau">
    <w:name w:val="Table Grid"/>
    <w:basedOn w:val="TableauNormal"/>
    <w:uiPriority w:val="39"/>
    <w:rsid w:val="0011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72F"/>
    <w:rPr>
      <w:sz w:val="18"/>
      <w:szCs w:val="18"/>
    </w:rPr>
  </w:style>
  <w:style w:type="paragraph" w:styleId="Commentaire">
    <w:name w:val="annotation text"/>
    <w:basedOn w:val="Normal"/>
    <w:link w:val="CommentaireCar"/>
    <w:uiPriority w:val="99"/>
    <w:semiHidden/>
    <w:unhideWhenUsed/>
    <w:rsid w:val="007E772F"/>
    <w:pPr>
      <w:spacing w:line="240" w:lineRule="auto"/>
    </w:pPr>
    <w:rPr>
      <w:sz w:val="24"/>
      <w:szCs w:val="24"/>
    </w:rPr>
  </w:style>
  <w:style w:type="character" w:customStyle="1" w:styleId="CommentaireCar">
    <w:name w:val="Commentaire Car"/>
    <w:basedOn w:val="Policepardfaut"/>
    <w:link w:val="Commentaire"/>
    <w:uiPriority w:val="99"/>
    <w:semiHidden/>
    <w:rsid w:val="007E772F"/>
    <w:rPr>
      <w:sz w:val="24"/>
      <w:szCs w:val="24"/>
    </w:rPr>
  </w:style>
  <w:style w:type="paragraph" w:styleId="Objetducommentaire">
    <w:name w:val="annotation subject"/>
    <w:basedOn w:val="Commentaire"/>
    <w:next w:val="Commentaire"/>
    <w:link w:val="ObjetducommentaireCar"/>
    <w:uiPriority w:val="99"/>
    <w:semiHidden/>
    <w:unhideWhenUsed/>
    <w:rsid w:val="007E772F"/>
    <w:rPr>
      <w:b/>
      <w:bCs/>
      <w:sz w:val="20"/>
      <w:szCs w:val="20"/>
    </w:rPr>
  </w:style>
  <w:style w:type="character" w:customStyle="1" w:styleId="ObjetducommentaireCar">
    <w:name w:val="Objet du commentaire Car"/>
    <w:basedOn w:val="CommentaireCar"/>
    <w:link w:val="Objetducommentaire"/>
    <w:uiPriority w:val="99"/>
    <w:semiHidden/>
    <w:rsid w:val="007E772F"/>
    <w:rPr>
      <w:b/>
      <w:bCs/>
      <w:sz w:val="20"/>
      <w:szCs w:val="20"/>
    </w:rPr>
  </w:style>
  <w:style w:type="character" w:styleId="Lienhypertextesuivivisit">
    <w:name w:val="FollowedHyperlink"/>
    <w:basedOn w:val="Policepardfaut"/>
    <w:uiPriority w:val="99"/>
    <w:semiHidden/>
    <w:unhideWhenUsed/>
    <w:rsid w:val="0096769C"/>
    <w:rPr>
      <w:color w:val="800080" w:themeColor="followedHyperlink"/>
      <w:u w:val="single"/>
    </w:rPr>
  </w:style>
  <w:style w:type="table" w:styleId="TableauGrille1Clair-Accentuation1">
    <w:name w:val="Grid Table 1 Light Accent 1"/>
    <w:basedOn w:val="TableauNormal"/>
    <w:uiPriority w:val="46"/>
    <w:rsid w:val="009029D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3-Accentuation1">
    <w:name w:val="Grid Table 3 Accent 1"/>
    <w:basedOn w:val="TableauNormal"/>
    <w:uiPriority w:val="48"/>
    <w:rsid w:val="009029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5Fonc">
    <w:name w:val="Grid Table 5 Dark"/>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636" w:themeFill="text1"/>
      </w:tcPr>
    </w:tblStylePr>
    <w:tblStylePr w:type="band1Vert">
      <w:tblPr/>
      <w:tcPr>
        <w:shd w:val="clear" w:color="auto" w:fill="AEAEAE" w:themeFill="text1" w:themeFillTint="66"/>
      </w:tcPr>
    </w:tblStylePr>
    <w:tblStylePr w:type="band1Horz">
      <w:tblPr/>
      <w:tcPr>
        <w:shd w:val="clear" w:color="auto" w:fill="AEAEAE" w:themeFill="text1" w:themeFillTint="66"/>
      </w:tcPr>
    </w:tblStylePr>
  </w:style>
  <w:style w:type="table" w:styleId="TableauGrille5Fonc-Accentuation1">
    <w:name w:val="Grid Table 5 Dark Accent 1"/>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2-Accentuation2">
    <w:name w:val="Grid Table 2 Accent 2"/>
    <w:basedOn w:val="TableauNormal"/>
    <w:uiPriority w:val="47"/>
    <w:rsid w:val="00947D1F"/>
    <w:pPr>
      <w:spacing w:after="0" w:line="240" w:lineRule="auto"/>
    </w:pPr>
    <w:tblPr>
      <w:tblStyleRowBandSize w:val="1"/>
      <w:tblStyleColBandSize w:val="1"/>
      <w:tblBorders>
        <w:top w:val="single" w:sz="2" w:space="0" w:color="FFBD66" w:themeColor="accent2" w:themeTint="99"/>
        <w:bottom w:val="single" w:sz="2" w:space="0" w:color="FFBD66" w:themeColor="accent2" w:themeTint="99"/>
        <w:insideH w:val="single" w:sz="2" w:space="0" w:color="FFBD66" w:themeColor="accent2" w:themeTint="99"/>
        <w:insideV w:val="single" w:sz="2" w:space="0" w:color="FFBD66" w:themeColor="accent2" w:themeTint="99"/>
      </w:tblBorders>
    </w:tblPr>
    <w:tblStylePr w:type="firstRow">
      <w:rPr>
        <w:b/>
        <w:bCs/>
      </w:rPr>
      <w:tblPr/>
      <w:tcPr>
        <w:tcBorders>
          <w:top w:val="nil"/>
          <w:bottom w:val="single" w:sz="12" w:space="0" w:color="FFBD66" w:themeColor="accent2" w:themeTint="99"/>
          <w:insideH w:val="nil"/>
          <w:insideV w:val="nil"/>
        </w:tcBorders>
        <w:shd w:val="clear" w:color="auto" w:fill="FFFFFF" w:themeFill="background1"/>
      </w:tcPr>
    </w:tblStylePr>
    <w:tblStylePr w:type="lastRow">
      <w:rPr>
        <w:b/>
        <w:bCs/>
      </w:rPr>
      <w:tblPr/>
      <w:tcPr>
        <w:tcBorders>
          <w:top w:val="double" w:sz="2" w:space="0" w:color="FFBD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table" w:styleId="TableauGrille3-Accentuation2">
    <w:name w:val="Grid Table 3 Accent 2"/>
    <w:basedOn w:val="TableauNormal"/>
    <w:uiPriority w:val="48"/>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C" w:themeFill="accent2" w:themeFillTint="33"/>
      </w:tcPr>
    </w:tblStylePr>
    <w:tblStylePr w:type="band1Horz">
      <w:tblPr/>
      <w:tcPr>
        <w:shd w:val="clear" w:color="auto" w:fill="FFE9CC" w:themeFill="accent2" w:themeFillTint="33"/>
      </w:tcPr>
    </w:tblStylePr>
    <w:tblStylePr w:type="neCell">
      <w:tblPr/>
      <w:tcPr>
        <w:tcBorders>
          <w:bottom w:val="single" w:sz="4" w:space="0" w:color="FFBD66" w:themeColor="accent2" w:themeTint="99"/>
        </w:tcBorders>
      </w:tcPr>
    </w:tblStylePr>
    <w:tblStylePr w:type="nwCell">
      <w:tblPr/>
      <w:tcPr>
        <w:tcBorders>
          <w:bottom w:val="single" w:sz="4" w:space="0" w:color="FFBD66" w:themeColor="accent2" w:themeTint="99"/>
        </w:tcBorders>
      </w:tcPr>
    </w:tblStylePr>
    <w:tblStylePr w:type="seCell">
      <w:tblPr/>
      <w:tcPr>
        <w:tcBorders>
          <w:top w:val="single" w:sz="4" w:space="0" w:color="FFBD66" w:themeColor="accent2" w:themeTint="99"/>
        </w:tcBorders>
      </w:tcPr>
    </w:tblStylePr>
    <w:tblStylePr w:type="swCell">
      <w:tblPr/>
      <w:tcPr>
        <w:tcBorders>
          <w:top w:val="single" w:sz="4" w:space="0" w:color="FFBD66" w:themeColor="accent2" w:themeTint="99"/>
        </w:tcBorders>
      </w:tcPr>
    </w:tblStylePr>
  </w:style>
  <w:style w:type="table" w:styleId="TableauGrille4-Accentuation2">
    <w:name w:val="Grid Table 4 Accent 2"/>
    <w:basedOn w:val="TableauNormal"/>
    <w:uiPriority w:val="49"/>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color w:val="FFFFFF" w:themeColor="background1"/>
      </w:rPr>
      <w:tblPr/>
      <w:tcPr>
        <w:tcBorders>
          <w:top w:val="single" w:sz="4" w:space="0" w:color="FF9200" w:themeColor="accent2"/>
          <w:left w:val="single" w:sz="4" w:space="0" w:color="FF9200" w:themeColor="accent2"/>
          <w:bottom w:val="single" w:sz="4" w:space="0" w:color="FF9200" w:themeColor="accent2"/>
          <w:right w:val="single" w:sz="4" w:space="0" w:color="FF9200" w:themeColor="accent2"/>
          <w:insideH w:val="nil"/>
          <w:insideV w:val="nil"/>
        </w:tcBorders>
        <w:shd w:val="clear" w:color="auto" w:fill="FF9200" w:themeFill="accent2"/>
      </w:tcPr>
    </w:tblStylePr>
    <w:tblStylePr w:type="lastRow">
      <w:rPr>
        <w:b/>
        <w:bCs/>
      </w:rPr>
      <w:tblPr/>
      <w:tcPr>
        <w:tcBorders>
          <w:top w:val="double" w:sz="4" w:space="0" w:color="FF9200" w:themeColor="accent2"/>
        </w:tcBorders>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paragraph" w:styleId="NormalWeb">
    <w:name w:val="Normal (Web)"/>
    <w:basedOn w:val="Normal"/>
    <w:uiPriority w:val="99"/>
    <w:unhideWhenUsed/>
    <w:rsid w:val="000B4882"/>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prix">
    <w:name w:val="prix"/>
    <w:basedOn w:val="Policepardfaut"/>
    <w:rsid w:val="00C22A65"/>
    <w:rPr>
      <w:sz w:val="16"/>
      <w:szCs w:val="16"/>
    </w:rPr>
  </w:style>
  <w:style w:type="paragraph" w:styleId="Listepuces2">
    <w:name w:val="List Bullet 2"/>
    <w:basedOn w:val="Normal"/>
    <w:uiPriority w:val="36"/>
    <w:unhideWhenUsed/>
    <w:rsid w:val="00161444"/>
    <w:pPr>
      <w:numPr>
        <w:numId w:val="7"/>
      </w:numPr>
      <w:spacing w:before="60" w:after="60" w:line="240" w:lineRule="auto"/>
      <w:ind w:left="431" w:hanging="505"/>
      <w:jc w:val="left"/>
    </w:pPr>
    <w:rPr>
      <w:rFonts w:ascii="Century Gothic" w:eastAsia="Times New Roman" w:hAnsi="Century Gothic" w:cs="Times New Roman"/>
      <w:b/>
      <w:color w:val="808080"/>
      <w:sz w:val="22"/>
      <w:szCs w:val="24"/>
      <w:lang w:eastAsia="fr-FR"/>
    </w:rPr>
  </w:style>
  <w:style w:type="paragraph" w:styleId="Listepuces5">
    <w:name w:val="List Bullet 5"/>
    <w:basedOn w:val="Normal"/>
    <w:uiPriority w:val="36"/>
    <w:unhideWhenUsed/>
    <w:rsid w:val="00161444"/>
    <w:pPr>
      <w:numPr>
        <w:numId w:val="5"/>
      </w:numPr>
      <w:spacing w:after="0" w:line="240" w:lineRule="auto"/>
      <w:jc w:val="left"/>
    </w:pPr>
    <w:rPr>
      <w:rFonts w:ascii="Times New Roman" w:eastAsia="Times New Roman" w:hAnsi="Times New Roman" w:cs="Times New Roman"/>
      <w:sz w:val="24"/>
      <w:szCs w:val="24"/>
      <w:lang w:eastAsia="fr-FR"/>
    </w:rPr>
  </w:style>
  <w:style w:type="paragraph" w:styleId="Corpsdetexte">
    <w:name w:val="Body Text"/>
    <w:basedOn w:val="Normal"/>
    <w:link w:val="CorpsdetexteCar"/>
    <w:autoRedefine/>
    <w:rsid w:val="007F03E5"/>
    <w:pPr>
      <w:numPr>
        <w:numId w:val="16"/>
      </w:numPr>
      <w:spacing w:before="120" w:after="120"/>
    </w:pPr>
    <w:rPr>
      <w:sz w:val="20"/>
    </w:rPr>
  </w:style>
  <w:style w:type="character" w:customStyle="1" w:styleId="CorpsdetexteCar">
    <w:name w:val="Corps de texte Car"/>
    <w:basedOn w:val="Policepardfaut"/>
    <w:link w:val="Corpsdetexte"/>
    <w:rsid w:val="007F03E5"/>
    <w:rPr>
      <w:sz w:val="20"/>
    </w:rPr>
  </w:style>
  <w:style w:type="paragraph" w:styleId="Corpsdetexte2">
    <w:name w:val="Body Text 2"/>
    <w:basedOn w:val="Normal"/>
    <w:link w:val="Corpsdetexte2Car"/>
    <w:rsid w:val="00161444"/>
    <w:pPr>
      <w:tabs>
        <w:tab w:val="left" w:pos="0"/>
        <w:tab w:val="left" w:pos="284"/>
      </w:tabs>
      <w:spacing w:after="0" w:line="240" w:lineRule="auto"/>
      <w:jc w:val="left"/>
    </w:pPr>
    <w:rPr>
      <w:rFonts w:ascii="Century Gothic" w:eastAsia="Times" w:hAnsi="Century Gothic" w:cs="Times New Roman"/>
      <w:b/>
      <w:sz w:val="22"/>
      <w:szCs w:val="24"/>
      <w:lang w:eastAsia="fr-FR"/>
    </w:rPr>
  </w:style>
  <w:style w:type="character" w:customStyle="1" w:styleId="Corpsdetexte2Car">
    <w:name w:val="Corps de texte 2 Car"/>
    <w:basedOn w:val="Policepardfaut"/>
    <w:link w:val="Corpsdetexte2"/>
    <w:rsid w:val="00161444"/>
    <w:rPr>
      <w:rFonts w:ascii="Century Gothic" w:eastAsia="Times" w:hAnsi="Century Gothic" w:cs="Times New Roman"/>
      <w:b/>
      <w:szCs w:val="24"/>
      <w:lang w:eastAsia="fr-FR"/>
    </w:rPr>
  </w:style>
  <w:style w:type="paragraph" w:customStyle="1" w:styleId="Conseiletattention">
    <w:name w:val="Conseil et attention"/>
    <w:basedOn w:val="Normal"/>
    <w:autoRedefine/>
    <w:rsid w:val="00C860F2"/>
    <w:pPr>
      <w:pBdr>
        <w:left w:val="single" w:sz="48" w:space="16" w:color="C0C0C0"/>
      </w:pBdr>
      <w:spacing w:before="360" w:after="240" w:line="240" w:lineRule="auto"/>
      <w:ind w:left="709" w:right="1400"/>
    </w:pPr>
    <w:rPr>
      <w:rFonts w:asciiTheme="majorHAnsi" w:eastAsia="Times New Roman" w:hAnsiTheme="majorHAnsi" w:cs="Times New Roman"/>
      <w:color w:val="FF6600"/>
      <w:sz w:val="18"/>
      <w:szCs w:val="24"/>
      <w:lang w:eastAsia="fr-FR"/>
    </w:rPr>
  </w:style>
  <w:style w:type="paragraph" w:customStyle="1" w:styleId="Fichier">
    <w:name w:val="Fichier"/>
    <w:basedOn w:val="Corpsdetexte"/>
    <w:autoRedefine/>
    <w:rsid w:val="00161444"/>
    <w:pPr>
      <w:numPr>
        <w:numId w:val="6"/>
      </w:numPr>
      <w:spacing w:after="220" w:line="220" w:lineRule="atLeast"/>
      <w:ind w:left="1560" w:right="-474" w:firstLine="0"/>
    </w:pPr>
  </w:style>
  <w:style w:type="paragraph" w:customStyle="1" w:styleId="STYLEPUCE">
    <w:name w:val="STYLE PUCE"/>
    <w:basedOn w:val="Normal"/>
    <w:qFormat/>
    <w:rsid w:val="009855E1"/>
    <w:pPr>
      <w:widowControl w:val="0"/>
      <w:numPr>
        <w:numId w:val="8"/>
      </w:numPr>
      <w:autoSpaceDE w:val="0"/>
      <w:autoSpaceDN w:val="0"/>
      <w:adjustRightInd w:val="0"/>
      <w:spacing w:before="120" w:after="120" w:line="280" w:lineRule="exact"/>
    </w:pPr>
    <w:rPr>
      <w:rFonts w:eastAsia="Cambria" w:cs="Verdana"/>
      <w:sz w:val="20"/>
      <w:szCs w:val="20"/>
      <w:lang w:eastAsia="fr-FR"/>
    </w:rPr>
  </w:style>
  <w:style w:type="paragraph" w:customStyle="1" w:styleId="Bonnepratique">
    <w:name w:val="Bonne pratique"/>
    <w:basedOn w:val="Normal"/>
    <w:autoRedefine/>
    <w:qFormat/>
    <w:rsid w:val="0089172C"/>
    <w:pPr>
      <w:pBdr>
        <w:left w:val="single" w:sz="12" w:space="4" w:color="FFC000"/>
      </w:pBdr>
      <w:spacing w:before="360"/>
      <w:ind w:left="709"/>
    </w:pPr>
  </w:style>
  <w:style w:type="paragraph" w:customStyle="1" w:styleId="tramedefonddispositionlgales">
    <w:name w:val="trame de fond disposition légales"/>
    <w:basedOn w:val="Normal"/>
    <w:qFormat/>
    <w:rsid w:val="00E75B89"/>
    <w:pPr>
      <w:shd w:val="solid" w:color="FFC000" w:fill="auto"/>
    </w:pPr>
    <w:rPr>
      <w:sz w:val="16"/>
    </w:rPr>
  </w:style>
  <w:style w:type="paragraph" w:customStyle="1" w:styleId="Style1">
    <w:name w:val="Style1"/>
    <w:basedOn w:val="tramedefonddispositionlgales"/>
    <w:qFormat/>
    <w:rsid w:val="00263E75"/>
    <w:rPr>
      <w:smallCaps/>
    </w:rPr>
  </w:style>
  <w:style w:type="paragraph" w:customStyle="1" w:styleId="puce">
    <w:name w:val="puce"/>
    <w:basedOn w:val="Corps"/>
    <w:autoRedefine/>
    <w:qFormat/>
    <w:rsid w:val="005D676F"/>
    <w:pPr>
      <w:numPr>
        <w:numId w:val="10"/>
      </w:numPr>
    </w:pPr>
    <w:rPr>
      <w:b/>
      <w:sz w:val="22"/>
      <w:u w:val="single"/>
    </w:rPr>
  </w:style>
  <w:style w:type="character" w:customStyle="1" w:styleId="apple-converted-space">
    <w:name w:val="apple-converted-space"/>
    <w:basedOn w:val="Policepardfaut"/>
    <w:rsid w:val="00305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4865">
      <w:bodyDiv w:val="1"/>
      <w:marLeft w:val="0"/>
      <w:marRight w:val="0"/>
      <w:marTop w:val="0"/>
      <w:marBottom w:val="0"/>
      <w:divBdr>
        <w:top w:val="none" w:sz="0" w:space="0" w:color="auto"/>
        <w:left w:val="none" w:sz="0" w:space="0" w:color="auto"/>
        <w:bottom w:val="none" w:sz="0" w:space="0" w:color="auto"/>
        <w:right w:val="none" w:sz="0" w:space="0" w:color="auto"/>
      </w:divBdr>
    </w:div>
    <w:div w:id="325138004">
      <w:bodyDiv w:val="1"/>
      <w:marLeft w:val="0"/>
      <w:marRight w:val="0"/>
      <w:marTop w:val="0"/>
      <w:marBottom w:val="0"/>
      <w:divBdr>
        <w:top w:val="none" w:sz="0" w:space="0" w:color="auto"/>
        <w:left w:val="none" w:sz="0" w:space="0" w:color="auto"/>
        <w:bottom w:val="none" w:sz="0" w:space="0" w:color="auto"/>
        <w:right w:val="none" w:sz="0" w:space="0" w:color="auto"/>
      </w:divBdr>
    </w:div>
    <w:div w:id="403181977">
      <w:bodyDiv w:val="1"/>
      <w:marLeft w:val="0"/>
      <w:marRight w:val="0"/>
      <w:marTop w:val="0"/>
      <w:marBottom w:val="0"/>
      <w:divBdr>
        <w:top w:val="none" w:sz="0" w:space="0" w:color="auto"/>
        <w:left w:val="none" w:sz="0" w:space="0" w:color="auto"/>
        <w:bottom w:val="none" w:sz="0" w:space="0" w:color="auto"/>
        <w:right w:val="none" w:sz="0" w:space="0" w:color="auto"/>
      </w:divBdr>
      <w:divsChild>
        <w:div w:id="1356274117">
          <w:marLeft w:val="0"/>
          <w:marRight w:val="0"/>
          <w:marTop w:val="150"/>
          <w:marBottom w:val="0"/>
          <w:divBdr>
            <w:top w:val="none" w:sz="0" w:space="0" w:color="auto"/>
            <w:left w:val="none" w:sz="0" w:space="0" w:color="auto"/>
            <w:bottom w:val="none" w:sz="0" w:space="0" w:color="auto"/>
            <w:right w:val="none" w:sz="0" w:space="0" w:color="auto"/>
          </w:divBdr>
        </w:div>
      </w:divsChild>
    </w:div>
    <w:div w:id="477504379">
      <w:bodyDiv w:val="1"/>
      <w:marLeft w:val="0"/>
      <w:marRight w:val="0"/>
      <w:marTop w:val="0"/>
      <w:marBottom w:val="0"/>
      <w:divBdr>
        <w:top w:val="none" w:sz="0" w:space="0" w:color="auto"/>
        <w:left w:val="none" w:sz="0" w:space="0" w:color="auto"/>
        <w:bottom w:val="none" w:sz="0" w:space="0" w:color="auto"/>
        <w:right w:val="none" w:sz="0" w:space="0" w:color="auto"/>
      </w:divBdr>
    </w:div>
    <w:div w:id="483862122">
      <w:bodyDiv w:val="1"/>
      <w:marLeft w:val="0"/>
      <w:marRight w:val="0"/>
      <w:marTop w:val="0"/>
      <w:marBottom w:val="0"/>
      <w:divBdr>
        <w:top w:val="none" w:sz="0" w:space="0" w:color="auto"/>
        <w:left w:val="none" w:sz="0" w:space="0" w:color="auto"/>
        <w:bottom w:val="none" w:sz="0" w:space="0" w:color="auto"/>
        <w:right w:val="none" w:sz="0" w:space="0" w:color="auto"/>
      </w:divBdr>
    </w:div>
    <w:div w:id="852299817">
      <w:bodyDiv w:val="1"/>
      <w:marLeft w:val="0"/>
      <w:marRight w:val="0"/>
      <w:marTop w:val="0"/>
      <w:marBottom w:val="0"/>
      <w:divBdr>
        <w:top w:val="none" w:sz="0" w:space="0" w:color="auto"/>
        <w:left w:val="none" w:sz="0" w:space="0" w:color="auto"/>
        <w:bottom w:val="none" w:sz="0" w:space="0" w:color="auto"/>
        <w:right w:val="none" w:sz="0" w:space="0" w:color="auto"/>
      </w:divBdr>
    </w:div>
    <w:div w:id="961110885">
      <w:bodyDiv w:val="1"/>
      <w:marLeft w:val="0"/>
      <w:marRight w:val="0"/>
      <w:marTop w:val="0"/>
      <w:marBottom w:val="0"/>
      <w:divBdr>
        <w:top w:val="none" w:sz="0" w:space="0" w:color="auto"/>
        <w:left w:val="none" w:sz="0" w:space="0" w:color="auto"/>
        <w:bottom w:val="none" w:sz="0" w:space="0" w:color="auto"/>
        <w:right w:val="none" w:sz="0" w:space="0" w:color="auto"/>
      </w:divBdr>
    </w:div>
    <w:div w:id="1090195316">
      <w:bodyDiv w:val="1"/>
      <w:marLeft w:val="0"/>
      <w:marRight w:val="0"/>
      <w:marTop w:val="0"/>
      <w:marBottom w:val="0"/>
      <w:divBdr>
        <w:top w:val="none" w:sz="0" w:space="0" w:color="auto"/>
        <w:left w:val="none" w:sz="0" w:space="0" w:color="auto"/>
        <w:bottom w:val="none" w:sz="0" w:space="0" w:color="auto"/>
        <w:right w:val="none" w:sz="0" w:space="0" w:color="auto"/>
      </w:divBdr>
    </w:div>
    <w:div w:id="1170220500">
      <w:bodyDiv w:val="1"/>
      <w:marLeft w:val="0"/>
      <w:marRight w:val="0"/>
      <w:marTop w:val="0"/>
      <w:marBottom w:val="0"/>
      <w:divBdr>
        <w:top w:val="none" w:sz="0" w:space="0" w:color="auto"/>
        <w:left w:val="none" w:sz="0" w:space="0" w:color="auto"/>
        <w:bottom w:val="none" w:sz="0" w:space="0" w:color="auto"/>
        <w:right w:val="none" w:sz="0" w:space="0" w:color="auto"/>
      </w:divBdr>
    </w:div>
    <w:div w:id="1205600581">
      <w:bodyDiv w:val="1"/>
      <w:marLeft w:val="0"/>
      <w:marRight w:val="0"/>
      <w:marTop w:val="0"/>
      <w:marBottom w:val="0"/>
      <w:divBdr>
        <w:top w:val="none" w:sz="0" w:space="0" w:color="auto"/>
        <w:left w:val="none" w:sz="0" w:space="0" w:color="auto"/>
        <w:bottom w:val="none" w:sz="0" w:space="0" w:color="auto"/>
        <w:right w:val="none" w:sz="0" w:space="0" w:color="auto"/>
      </w:divBdr>
    </w:div>
    <w:div w:id="1207251717">
      <w:bodyDiv w:val="1"/>
      <w:marLeft w:val="0"/>
      <w:marRight w:val="0"/>
      <w:marTop w:val="0"/>
      <w:marBottom w:val="0"/>
      <w:divBdr>
        <w:top w:val="none" w:sz="0" w:space="0" w:color="auto"/>
        <w:left w:val="none" w:sz="0" w:space="0" w:color="auto"/>
        <w:bottom w:val="none" w:sz="0" w:space="0" w:color="auto"/>
        <w:right w:val="none" w:sz="0" w:space="0" w:color="auto"/>
      </w:divBdr>
    </w:div>
    <w:div w:id="1357385378">
      <w:bodyDiv w:val="1"/>
      <w:marLeft w:val="0"/>
      <w:marRight w:val="0"/>
      <w:marTop w:val="0"/>
      <w:marBottom w:val="0"/>
      <w:divBdr>
        <w:top w:val="none" w:sz="0" w:space="0" w:color="auto"/>
        <w:left w:val="none" w:sz="0" w:space="0" w:color="auto"/>
        <w:bottom w:val="none" w:sz="0" w:space="0" w:color="auto"/>
        <w:right w:val="none" w:sz="0" w:space="0" w:color="auto"/>
      </w:divBdr>
    </w:div>
    <w:div w:id="1447390688">
      <w:bodyDiv w:val="1"/>
      <w:marLeft w:val="0"/>
      <w:marRight w:val="0"/>
      <w:marTop w:val="0"/>
      <w:marBottom w:val="0"/>
      <w:divBdr>
        <w:top w:val="none" w:sz="0" w:space="0" w:color="auto"/>
        <w:left w:val="none" w:sz="0" w:space="0" w:color="auto"/>
        <w:bottom w:val="none" w:sz="0" w:space="0" w:color="auto"/>
        <w:right w:val="none" w:sz="0" w:space="0" w:color="auto"/>
      </w:divBdr>
    </w:div>
    <w:div w:id="1467044386">
      <w:bodyDiv w:val="1"/>
      <w:marLeft w:val="0"/>
      <w:marRight w:val="0"/>
      <w:marTop w:val="0"/>
      <w:marBottom w:val="0"/>
      <w:divBdr>
        <w:top w:val="none" w:sz="0" w:space="0" w:color="auto"/>
        <w:left w:val="none" w:sz="0" w:space="0" w:color="auto"/>
        <w:bottom w:val="none" w:sz="0" w:space="0" w:color="auto"/>
        <w:right w:val="none" w:sz="0" w:space="0" w:color="auto"/>
      </w:divBdr>
    </w:div>
    <w:div w:id="1549875935">
      <w:bodyDiv w:val="1"/>
      <w:marLeft w:val="0"/>
      <w:marRight w:val="0"/>
      <w:marTop w:val="0"/>
      <w:marBottom w:val="0"/>
      <w:divBdr>
        <w:top w:val="none" w:sz="0" w:space="0" w:color="auto"/>
        <w:left w:val="none" w:sz="0" w:space="0" w:color="auto"/>
        <w:bottom w:val="none" w:sz="0" w:space="0" w:color="auto"/>
        <w:right w:val="none" w:sz="0" w:space="0" w:color="auto"/>
      </w:divBdr>
    </w:div>
    <w:div w:id="1648588602">
      <w:bodyDiv w:val="1"/>
      <w:marLeft w:val="0"/>
      <w:marRight w:val="0"/>
      <w:marTop w:val="0"/>
      <w:marBottom w:val="0"/>
      <w:divBdr>
        <w:top w:val="none" w:sz="0" w:space="0" w:color="auto"/>
        <w:left w:val="none" w:sz="0" w:space="0" w:color="auto"/>
        <w:bottom w:val="none" w:sz="0" w:space="0" w:color="auto"/>
        <w:right w:val="none" w:sz="0" w:space="0" w:color="auto"/>
      </w:divBdr>
    </w:div>
    <w:div w:id="1897858859">
      <w:bodyDiv w:val="1"/>
      <w:marLeft w:val="0"/>
      <w:marRight w:val="0"/>
      <w:marTop w:val="0"/>
      <w:marBottom w:val="0"/>
      <w:divBdr>
        <w:top w:val="none" w:sz="0" w:space="0" w:color="auto"/>
        <w:left w:val="none" w:sz="0" w:space="0" w:color="auto"/>
        <w:bottom w:val="none" w:sz="0" w:space="0" w:color="auto"/>
        <w:right w:val="none" w:sz="0" w:space="0" w:color="auto"/>
      </w:divBdr>
    </w:div>
    <w:div w:id="1974600829">
      <w:bodyDiv w:val="1"/>
      <w:marLeft w:val="0"/>
      <w:marRight w:val="0"/>
      <w:marTop w:val="0"/>
      <w:marBottom w:val="0"/>
      <w:divBdr>
        <w:top w:val="none" w:sz="0" w:space="0" w:color="auto"/>
        <w:left w:val="none" w:sz="0" w:space="0" w:color="auto"/>
        <w:bottom w:val="none" w:sz="0" w:space="0" w:color="auto"/>
        <w:right w:val="none" w:sz="0" w:space="0" w:color="auto"/>
      </w:divBdr>
    </w:div>
    <w:div w:id="1974679596">
      <w:bodyDiv w:val="1"/>
      <w:marLeft w:val="0"/>
      <w:marRight w:val="0"/>
      <w:marTop w:val="0"/>
      <w:marBottom w:val="0"/>
      <w:divBdr>
        <w:top w:val="none" w:sz="0" w:space="0" w:color="auto"/>
        <w:left w:val="none" w:sz="0" w:space="0" w:color="auto"/>
        <w:bottom w:val="none" w:sz="0" w:space="0" w:color="auto"/>
        <w:right w:val="none" w:sz="0" w:space="0" w:color="auto"/>
      </w:divBdr>
    </w:div>
    <w:div w:id="1985694194">
      <w:bodyDiv w:val="1"/>
      <w:marLeft w:val="0"/>
      <w:marRight w:val="0"/>
      <w:marTop w:val="0"/>
      <w:marBottom w:val="0"/>
      <w:divBdr>
        <w:top w:val="none" w:sz="0" w:space="0" w:color="auto"/>
        <w:left w:val="none" w:sz="0" w:space="0" w:color="auto"/>
        <w:bottom w:val="none" w:sz="0" w:space="0" w:color="auto"/>
        <w:right w:val="none" w:sz="0" w:space="0" w:color="auto"/>
      </w:divBdr>
    </w:div>
    <w:div w:id="1990401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vanevigni/Library/Group%20Containers/UBF8T346G9.Office/User%20Content.localized/Templates.localized/RHINFOGE.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FNGE EFFECTIF">
  <a:themeElements>
    <a:clrScheme name="fnge 2">
      <a:dk1>
        <a:srgbClr val="363636"/>
      </a:dk1>
      <a:lt1>
        <a:sysClr val="window" lastClr="FFFFFF"/>
      </a:lt1>
      <a:dk2>
        <a:srgbClr val="1F497D"/>
      </a:dk2>
      <a:lt2>
        <a:srgbClr val="EEECE1"/>
      </a:lt2>
      <a:accent1>
        <a:srgbClr val="4F81BD"/>
      </a:accent1>
      <a:accent2>
        <a:srgbClr val="FF9200"/>
      </a:accent2>
      <a:accent3>
        <a:srgbClr val="BCB912"/>
      </a:accent3>
      <a:accent4>
        <a:srgbClr val="542C1B"/>
      </a:accent4>
      <a:accent5>
        <a:srgbClr val="4BACC6"/>
      </a:accent5>
      <a:accent6>
        <a:srgbClr val="410626"/>
      </a:accent6>
      <a:hlink>
        <a:srgbClr val="0000FF"/>
      </a:hlink>
      <a:folHlink>
        <a:srgbClr val="800080"/>
      </a:folHlink>
    </a:clrScheme>
    <a:fontScheme name="Personnalisé 1">
      <a:majorFont>
        <a:latin typeface="Cabin"/>
        <a:ea typeface=""/>
        <a:cs typeface=""/>
      </a:majorFont>
      <a:minorFont>
        <a:latin typeface="Cabin"/>
        <a:ea typeface=""/>
        <a:cs typeface=""/>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CA2827-1F26-454F-9B75-720258552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RHINFOGE.dotx</Template>
  <TotalTime>2</TotalTime>
  <Pages>2</Pages>
  <Words>800</Words>
  <Characters>4403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Manager/>
  <Company>CRGE RHINFOGE</Company>
  <LinksUpToDate>false</LinksUpToDate>
  <CharactersWithSpaces>5193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Dossiers juridiques Forum RH</dc:subject>
  <dc:creator>Laurévane VIGNI</dc:creator>
  <cp:keywords/>
  <dc:description/>
  <cp:lastModifiedBy>Isabelle Le Faucheur</cp:lastModifiedBy>
  <cp:revision>2</cp:revision>
  <cp:lastPrinted>2017-12-01T09:30:00Z</cp:lastPrinted>
  <dcterms:created xsi:type="dcterms:W3CDTF">2018-04-20T08:15:00Z</dcterms:created>
  <dcterms:modified xsi:type="dcterms:W3CDTF">2018-04-27T08:29:00Z</dcterms:modified>
  <cp:category/>
</cp:coreProperties>
</file>